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1401E" w14:textId="77777777" w:rsidR="001F61C5" w:rsidRDefault="001F61C5"/>
    <w:p w14:paraId="7198BBD0" w14:textId="77777777" w:rsidR="00743DBB" w:rsidRDefault="00743DBB" w:rsidP="00277379">
      <w:pPr>
        <w:spacing w:after="60"/>
        <w:jc w:val="center"/>
        <w:rPr>
          <w:b/>
          <w:bCs/>
          <w:color w:val="1F3864"/>
          <w:sz w:val="44"/>
          <w:szCs w:val="44"/>
        </w:rPr>
      </w:pPr>
    </w:p>
    <w:p w14:paraId="00412693" w14:textId="77777777" w:rsidR="00743DBB" w:rsidRDefault="00743DBB" w:rsidP="00277379">
      <w:pPr>
        <w:spacing w:after="60"/>
        <w:jc w:val="center"/>
        <w:rPr>
          <w:b/>
          <w:bCs/>
          <w:color w:val="1F3864"/>
          <w:sz w:val="44"/>
          <w:szCs w:val="44"/>
        </w:rPr>
      </w:pPr>
    </w:p>
    <w:p w14:paraId="6E23B29F" w14:textId="0B6A18AC" w:rsidR="00277379" w:rsidRDefault="00277379" w:rsidP="00277379">
      <w:pPr>
        <w:spacing w:after="60"/>
        <w:jc w:val="center"/>
      </w:pPr>
      <w:r>
        <w:rPr>
          <w:b/>
          <w:bCs/>
          <w:color w:val="1F3864"/>
          <w:sz w:val="44"/>
          <w:szCs w:val="44"/>
        </w:rPr>
        <w:t>Werkplekinspectieformulier</w:t>
      </w:r>
    </w:p>
    <w:p w14:paraId="6A887AD1" w14:textId="20B85B09" w:rsidR="00277379" w:rsidRDefault="00277379" w:rsidP="00277379">
      <w:pPr>
        <w:spacing w:after="300"/>
        <w:jc w:val="center"/>
      </w:pPr>
      <w:r>
        <w:rPr>
          <w:i/>
          <w:iCs/>
          <w:color w:val="595959"/>
          <w:sz w:val="22"/>
          <w:szCs w:val="22"/>
        </w:rPr>
        <w:t xml:space="preserve">Veiligheidsinspectie </w:t>
      </w:r>
      <w:r>
        <w:rPr>
          <w:i/>
          <w:iCs/>
          <w:color w:val="595959"/>
          <w:sz w:val="22"/>
          <w:szCs w:val="22"/>
        </w:rPr>
        <w:t xml:space="preserve">installatietechniek </w:t>
      </w:r>
      <w:r>
        <w:rPr>
          <w:i/>
          <w:iCs/>
          <w:color w:val="595959"/>
          <w:sz w:val="22"/>
          <w:szCs w:val="22"/>
        </w:rPr>
        <w:t>kantoor</w:t>
      </w:r>
    </w:p>
    <w:p w14:paraId="10DC83EA" w14:textId="77777777" w:rsidR="00277379" w:rsidRDefault="00277379" w:rsidP="00EC68A5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Algemene gegevens</w:t>
      </w:r>
    </w:p>
    <w:tbl>
      <w:tblPr>
        <w:tblW w:w="9212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8"/>
        <w:gridCol w:w="6324"/>
      </w:tblGrid>
      <w:tr w:rsidR="00EC68A5" w14:paraId="00953DE7" w14:textId="77777777" w:rsidTr="00EC68A5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288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88BC139" w14:textId="77777777" w:rsidR="00EC68A5" w:rsidRDefault="00EC68A5" w:rsidP="00251CFA">
            <w:pPr>
              <w:rPr>
                <w:b/>
                <w:bCs/>
              </w:rPr>
            </w:pPr>
          </w:p>
          <w:p w14:paraId="54A76616" w14:textId="550193B1" w:rsidR="00EC68A5" w:rsidRDefault="00EC68A5" w:rsidP="00251CFA">
            <w:r>
              <w:rPr>
                <w:b/>
                <w:bCs/>
              </w:rPr>
              <w:t>Locatie</w:t>
            </w:r>
          </w:p>
        </w:tc>
        <w:tc>
          <w:tcPr>
            <w:tcW w:w="6324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50449F0" w14:textId="77777777" w:rsidR="00EC68A5" w:rsidRDefault="00EC68A5" w:rsidP="00251CFA"/>
        </w:tc>
      </w:tr>
    </w:tbl>
    <w:p w14:paraId="787485DB" w14:textId="77777777" w:rsidR="00EC68A5" w:rsidRDefault="00EC68A5" w:rsidP="00EC68A5">
      <w:pPr>
        <w:spacing w:after="80"/>
      </w:pPr>
    </w:p>
    <w:tbl>
      <w:tblPr>
        <w:tblW w:w="9284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1"/>
        <w:gridCol w:w="6373"/>
      </w:tblGrid>
      <w:tr w:rsidR="00EC68A5" w14:paraId="47AB028D" w14:textId="77777777" w:rsidTr="00EC68A5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911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9401294" w14:textId="77777777" w:rsidR="00EC68A5" w:rsidRDefault="00EC68A5" w:rsidP="00251CFA">
            <w:r>
              <w:rPr>
                <w:b/>
                <w:bCs/>
              </w:rPr>
              <w:t>Aanwezige medewerkers</w:t>
            </w:r>
          </w:p>
        </w:tc>
        <w:tc>
          <w:tcPr>
            <w:tcW w:w="6373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A158C10" w14:textId="77777777" w:rsidR="00EC68A5" w:rsidRDefault="00EC68A5" w:rsidP="00251CFA"/>
        </w:tc>
      </w:tr>
    </w:tbl>
    <w:p w14:paraId="068DB2AB" w14:textId="77777777" w:rsidR="00EC68A5" w:rsidRDefault="00EC68A5" w:rsidP="00EC68A5">
      <w:pPr>
        <w:spacing w:after="80"/>
      </w:pPr>
    </w:p>
    <w:tbl>
      <w:tblPr>
        <w:tblW w:w="9315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395"/>
      </w:tblGrid>
      <w:tr w:rsidR="00EC68A5" w14:paraId="3F0C3E6D" w14:textId="77777777" w:rsidTr="00EC68A5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92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50BFCA0" w14:textId="77777777" w:rsidR="00EC68A5" w:rsidRDefault="00EC68A5" w:rsidP="00251CFA">
            <w:r>
              <w:rPr>
                <w:b/>
                <w:bCs/>
              </w:rPr>
              <w:t>Datum inspectie</w:t>
            </w:r>
          </w:p>
        </w:tc>
        <w:tc>
          <w:tcPr>
            <w:tcW w:w="6395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7E749F0" w14:textId="77777777" w:rsidR="00EC68A5" w:rsidRDefault="00EC68A5" w:rsidP="00251CFA"/>
        </w:tc>
      </w:tr>
    </w:tbl>
    <w:p w14:paraId="53C3A4F4" w14:textId="77777777" w:rsidR="00EC68A5" w:rsidRDefault="00EC68A5" w:rsidP="00EC68A5">
      <w:pPr>
        <w:spacing w:after="80"/>
      </w:pPr>
    </w:p>
    <w:tbl>
      <w:tblPr>
        <w:tblW w:w="9336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7"/>
        <w:gridCol w:w="6409"/>
      </w:tblGrid>
      <w:tr w:rsidR="00EC68A5" w14:paraId="547A5A2E" w14:textId="77777777" w:rsidTr="00EC68A5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927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39BF7D0" w14:textId="77777777" w:rsidR="00EC68A5" w:rsidRDefault="00EC68A5" w:rsidP="00251CFA">
            <w:r>
              <w:rPr>
                <w:b/>
                <w:bCs/>
              </w:rPr>
              <w:t>Naam inspecteur</w:t>
            </w:r>
          </w:p>
        </w:tc>
        <w:tc>
          <w:tcPr>
            <w:tcW w:w="6409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17EB1DD" w14:textId="77777777" w:rsidR="00EC68A5" w:rsidRDefault="00EC68A5" w:rsidP="00251CFA"/>
        </w:tc>
      </w:tr>
    </w:tbl>
    <w:p w14:paraId="74E269F4" w14:textId="77777777" w:rsidR="00EC68A5" w:rsidRDefault="00EC68A5" w:rsidP="00EC68A5">
      <w:pPr>
        <w:spacing w:after="80"/>
      </w:pPr>
    </w:p>
    <w:p w14:paraId="76BD4F44" w14:textId="77777777" w:rsidR="00277379" w:rsidRDefault="00277379" w:rsidP="00277379">
      <w:pPr>
        <w:spacing w:after="60"/>
      </w:pPr>
    </w:p>
    <w:p w14:paraId="0A8A9CD8" w14:textId="77777777" w:rsidR="00EC68A5" w:rsidRDefault="00EC68A5" w:rsidP="00277379">
      <w:pPr>
        <w:spacing w:after="60"/>
      </w:pPr>
    </w:p>
    <w:p w14:paraId="2DD41F08" w14:textId="77777777" w:rsidR="00EC68A5" w:rsidRDefault="00EC68A5" w:rsidP="00277379">
      <w:pPr>
        <w:spacing w:after="60"/>
      </w:pPr>
    </w:p>
    <w:p w14:paraId="45A27D8B" w14:textId="77777777" w:rsidR="00EC68A5" w:rsidRDefault="00EC68A5" w:rsidP="00277379">
      <w:pPr>
        <w:spacing w:after="60"/>
      </w:pPr>
    </w:p>
    <w:p w14:paraId="5D20C33D" w14:textId="77777777" w:rsidR="00EC68A5" w:rsidRDefault="00EC68A5" w:rsidP="00277379">
      <w:pPr>
        <w:spacing w:after="60"/>
      </w:pPr>
    </w:p>
    <w:p w14:paraId="04149428" w14:textId="77777777" w:rsidR="00EC68A5" w:rsidRDefault="00EC68A5" w:rsidP="00277379">
      <w:pPr>
        <w:spacing w:after="60"/>
      </w:pPr>
    </w:p>
    <w:p w14:paraId="06995475" w14:textId="77777777" w:rsidR="00EC68A5" w:rsidRDefault="00EC68A5" w:rsidP="00277379">
      <w:pPr>
        <w:spacing w:after="60"/>
      </w:pPr>
    </w:p>
    <w:p w14:paraId="7F28D3EC" w14:textId="77777777" w:rsidR="00EC68A5" w:rsidRDefault="00EC68A5" w:rsidP="00277379">
      <w:pPr>
        <w:spacing w:after="60"/>
      </w:pPr>
    </w:p>
    <w:p w14:paraId="0FB61056" w14:textId="77777777" w:rsidR="00EC68A5" w:rsidRDefault="00EC68A5" w:rsidP="00277379">
      <w:pPr>
        <w:spacing w:after="60"/>
      </w:pPr>
    </w:p>
    <w:p w14:paraId="711B3FC3" w14:textId="77777777" w:rsidR="00EC68A5" w:rsidRDefault="00EC68A5" w:rsidP="00277379">
      <w:pPr>
        <w:spacing w:after="60"/>
      </w:pPr>
    </w:p>
    <w:p w14:paraId="27616ABF" w14:textId="77777777" w:rsidR="00EC68A5" w:rsidRDefault="00EC68A5" w:rsidP="00277379">
      <w:pPr>
        <w:spacing w:after="60"/>
      </w:pPr>
    </w:p>
    <w:p w14:paraId="0C0BE691" w14:textId="77777777" w:rsidR="00EC68A5" w:rsidRDefault="00EC68A5" w:rsidP="00277379">
      <w:pPr>
        <w:spacing w:after="60"/>
      </w:pPr>
    </w:p>
    <w:p w14:paraId="6CAF0316" w14:textId="77777777" w:rsidR="00EC68A5" w:rsidRDefault="00EC68A5" w:rsidP="00277379">
      <w:pPr>
        <w:spacing w:after="60"/>
      </w:pPr>
    </w:p>
    <w:p w14:paraId="1F870DEA" w14:textId="77777777" w:rsidR="00EC68A5" w:rsidRDefault="00EC68A5" w:rsidP="00277379">
      <w:pPr>
        <w:spacing w:after="60"/>
      </w:pPr>
    </w:p>
    <w:p w14:paraId="3F24C253" w14:textId="77777777" w:rsidR="00EC68A5" w:rsidRDefault="00EC68A5" w:rsidP="00277379">
      <w:pPr>
        <w:spacing w:after="60"/>
      </w:pPr>
    </w:p>
    <w:p w14:paraId="2AEF8632" w14:textId="77777777" w:rsidR="00EC68A5" w:rsidRDefault="00EC68A5" w:rsidP="00277379">
      <w:pPr>
        <w:spacing w:after="60"/>
      </w:pPr>
    </w:p>
    <w:p w14:paraId="791DFB58" w14:textId="77777777" w:rsidR="00EC68A5" w:rsidRDefault="00EC68A5" w:rsidP="00277379">
      <w:pPr>
        <w:spacing w:after="60"/>
      </w:pPr>
    </w:p>
    <w:p w14:paraId="57B23F98" w14:textId="77777777" w:rsidR="00EC68A5" w:rsidRDefault="00EC68A5" w:rsidP="00277379">
      <w:pPr>
        <w:spacing w:after="60"/>
      </w:pPr>
    </w:p>
    <w:p w14:paraId="36291BF1" w14:textId="77777777" w:rsidR="00EC68A5" w:rsidRDefault="00EC68A5" w:rsidP="00277379">
      <w:pPr>
        <w:spacing w:after="60"/>
      </w:pPr>
    </w:p>
    <w:p w14:paraId="411BA629" w14:textId="77777777" w:rsidR="00EC68A5" w:rsidRDefault="00EC68A5" w:rsidP="00277379">
      <w:pPr>
        <w:spacing w:after="60"/>
      </w:pPr>
    </w:p>
    <w:p w14:paraId="25121974" w14:textId="77777777" w:rsidR="00EC68A5" w:rsidRDefault="00EC68A5" w:rsidP="00277379">
      <w:pPr>
        <w:spacing w:after="60"/>
      </w:pPr>
    </w:p>
    <w:p w14:paraId="0E10DC16" w14:textId="77777777" w:rsidR="00EC68A5" w:rsidRDefault="00EC68A5" w:rsidP="00277379">
      <w:pPr>
        <w:spacing w:after="60"/>
      </w:pPr>
    </w:p>
    <w:p w14:paraId="72F81AAD" w14:textId="77777777" w:rsidR="00EC68A5" w:rsidRDefault="00EC68A5" w:rsidP="00277379">
      <w:pPr>
        <w:spacing w:after="60"/>
      </w:pPr>
    </w:p>
    <w:p w14:paraId="11CD3099" w14:textId="77777777" w:rsidR="00EC68A5" w:rsidRDefault="00EC68A5" w:rsidP="00277379">
      <w:pPr>
        <w:spacing w:after="60"/>
      </w:pPr>
    </w:p>
    <w:p w14:paraId="09570845" w14:textId="77777777" w:rsidR="00EC68A5" w:rsidRDefault="00EC68A5" w:rsidP="00277379">
      <w:pPr>
        <w:spacing w:after="60"/>
      </w:pPr>
    </w:p>
    <w:p w14:paraId="00F1574C" w14:textId="77777777" w:rsidR="00EC68A5" w:rsidRDefault="00EC68A5" w:rsidP="00EC68A5">
      <w:pPr>
        <w:pBdr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pBdr>
        <w:shd w:val="clear" w:color="auto" w:fill="F2F2F2"/>
        <w:spacing w:before="200" w:after="200"/>
      </w:pPr>
      <w:r>
        <w:rPr>
          <w:i/>
          <w:iCs/>
          <w:sz w:val="18"/>
          <w:szCs w:val="18"/>
        </w:rPr>
        <w:lastRenderedPageBreak/>
        <w:t>Toelichting: kruis per vraag aan of de situatie voldoet, niet voldoet, of niet van toepassing (n.v.t.) is. Noteer bij afwijkingen altijd een toelichting in de kolom Opmerkingen.</w:t>
      </w:r>
    </w:p>
    <w:p w14:paraId="45AEABCB" w14:textId="77777777" w:rsidR="00EC68A5" w:rsidRDefault="00EC68A5" w:rsidP="00743DBB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Gedrag</w:t>
      </w:r>
    </w:p>
    <w:p w14:paraId="59015287" w14:textId="77777777" w:rsidR="00EC68A5" w:rsidRDefault="00EC68A5" w:rsidP="00EC68A5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276"/>
        <w:gridCol w:w="1134"/>
        <w:gridCol w:w="2126"/>
      </w:tblGrid>
      <w:tr w:rsidR="00EC68A5" w14:paraId="2F32D25C" w14:textId="77777777" w:rsidTr="00BF161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8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C7EACC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76135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A92AEF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E0F642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212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53F6E1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EC68A5" w14:paraId="5CCBA865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BCDBDE" w14:textId="77777777" w:rsidR="00EC68A5" w:rsidRDefault="00EC68A5" w:rsidP="00251CFA">
            <w:r>
              <w:t>Nemen de medewerkers veiligheid serieus?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74BB70B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B9E5A2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AB3A03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DD6DD7" w14:textId="77777777" w:rsidR="00EC68A5" w:rsidRDefault="00EC68A5" w:rsidP="00251CFA"/>
        </w:tc>
      </w:tr>
      <w:tr w:rsidR="00EC68A5" w14:paraId="0593D4A1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81BFD" w14:textId="77777777" w:rsidR="00EC68A5" w:rsidRDefault="00EC68A5" w:rsidP="00251CFA">
            <w:r>
              <w:t>Zijn de medewerkers zich bewust van hun verantwoordelijkheden op het gebied van veiligheid en gezondheid?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E265E9A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107FB70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A45A1B8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5A0C39" w14:textId="77777777" w:rsidR="00EC68A5" w:rsidRDefault="00EC68A5" w:rsidP="00251CFA"/>
        </w:tc>
      </w:tr>
    </w:tbl>
    <w:p w14:paraId="1350E9E0" w14:textId="77777777" w:rsidR="00EC68A5" w:rsidRDefault="00EC68A5" w:rsidP="00EC68A5">
      <w:pPr>
        <w:spacing w:after="160"/>
      </w:pPr>
    </w:p>
    <w:p w14:paraId="2228F17F" w14:textId="77777777" w:rsidR="00EC68A5" w:rsidRDefault="00EC68A5" w:rsidP="00743DBB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Algemeen</w:t>
      </w:r>
    </w:p>
    <w:p w14:paraId="17C554AE" w14:textId="77777777" w:rsidR="00EC68A5" w:rsidRDefault="00EC68A5" w:rsidP="00EC68A5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276"/>
        <w:gridCol w:w="1134"/>
        <w:gridCol w:w="2126"/>
      </w:tblGrid>
      <w:tr w:rsidR="00EC68A5" w14:paraId="06B48873" w14:textId="77777777" w:rsidTr="00BF161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8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E4BE4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C2118A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27BF50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E33449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212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598E4B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EC68A5" w14:paraId="207591B7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355E8" w14:textId="77777777" w:rsidR="00EC68A5" w:rsidRDefault="00EC68A5" w:rsidP="00251CFA">
            <w:r>
              <w:t>Werkt overal de verlichting?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637AFD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72250A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7039E0B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D2C252" w14:textId="77777777" w:rsidR="00EC68A5" w:rsidRDefault="00EC68A5" w:rsidP="00251CFA"/>
        </w:tc>
      </w:tr>
      <w:tr w:rsidR="00EC68A5" w14:paraId="2623E47D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63EFB9" w14:textId="77777777" w:rsidR="00EC68A5" w:rsidRDefault="00EC68A5" w:rsidP="00251CFA">
            <w:r>
              <w:t>Zijn de werkplekken voldoende verlicht?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F068AB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EC4781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800277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6EB90EE" w14:textId="77777777" w:rsidR="00EC68A5" w:rsidRDefault="00EC68A5" w:rsidP="00251CFA"/>
        </w:tc>
      </w:tr>
      <w:tr w:rsidR="00EC68A5" w14:paraId="03575501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0143B6" w14:textId="77777777" w:rsidR="00EC68A5" w:rsidRDefault="00EC68A5" w:rsidP="00251CFA">
            <w:r>
              <w:t>Zijn vloeren niet glad door vocht of andere stoffen?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8F6EB7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9734E6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D55444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0E8027" w14:textId="77777777" w:rsidR="00EC68A5" w:rsidRDefault="00EC68A5" w:rsidP="00251CFA"/>
        </w:tc>
      </w:tr>
      <w:tr w:rsidR="00EC68A5" w14:paraId="02A99877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64AC27" w14:textId="77777777" w:rsidR="00EC68A5" w:rsidRDefault="00EC68A5" w:rsidP="00251CFA">
            <w:r>
              <w:t>Zijn kabels en snoeren netjes opgebonden?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92D3520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5BE81D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E4720E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F874E8" w14:textId="77777777" w:rsidR="00EC68A5" w:rsidRDefault="00EC68A5" w:rsidP="00251CFA"/>
        </w:tc>
      </w:tr>
      <w:tr w:rsidR="00EC68A5" w14:paraId="0DAE05B9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4AB8D7" w14:textId="77777777" w:rsidR="00EC68A5" w:rsidRDefault="00EC68A5" w:rsidP="00251CFA">
            <w:r>
              <w:t>Is er voldoende aanvoer van verse lucht?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A1DF02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F52478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84FA24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7D1C28" w14:textId="77777777" w:rsidR="00EC68A5" w:rsidRDefault="00EC68A5" w:rsidP="00251CFA"/>
        </w:tc>
      </w:tr>
    </w:tbl>
    <w:p w14:paraId="681E3FDB" w14:textId="77777777" w:rsidR="00EC68A5" w:rsidRDefault="00EC68A5" w:rsidP="00EC68A5">
      <w:pPr>
        <w:spacing w:after="160"/>
      </w:pPr>
    </w:p>
    <w:p w14:paraId="6B84907E" w14:textId="77777777" w:rsidR="00EC68A5" w:rsidRDefault="00EC68A5" w:rsidP="00743DBB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Noodvoorzieningen</w:t>
      </w:r>
    </w:p>
    <w:p w14:paraId="57A82D1B" w14:textId="77777777" w:rsidR="00EC68A5" w:rsidRDefault="00EC68A5" w:rsidP="00EC68A5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276"/>
        <w:gridCol w:w="1134"/>
        <w:gridCol w:w="2126"/>
      </w:tblGrid>
      <w:tr w:rsidR="00EC68A5" w14:paraId="64FC91A5" w14:textId="77777777" w:rsidTr="00BF161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8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D73E0C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743904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BBFC15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2A338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212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FC8EBC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EC68A5" w14:paraId="7A30A230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6C4E7E" w14:textId="77777777" w:rsidR="00EC68A5" w:rsidRDefault="00EC68A5" w:rsidP="00251CFA">
            <w:r>
              <w:t>Zijn er een calamiteitenplan en noodplattegronden aanwezig?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0C12A8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34C3E6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4C149C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8BF9E81" w14:textId="77777777" w:rsidR="00EC68A5" w:rsidRDefault="00EC68A5" w:rsidP="00251CFA"/>
        </w:tc>
      </w:tr>
      <w:tr w:rsidR="00EC68A5" w14:paraId="5CC3783C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CAF7C9" w14:textId="77777777" w:rsidR="00EC68A5" w:rsidRDefault="00EC68A5" w:rsidP="00251CFA">
            <w:r>
              <w:t>Zijn de brandblussers goedgekeurd?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390A6AC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56E75A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F663DA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E617B49" w14:textId="77777777" w:rsidR="00EC68A5" w:rsidRDefault="00EC68A5" w:rsidP="00251CFA"/>
        </w:tc>
      </w:tr>
      <w:tr w:rsidR="00EC68A5" w14:paraId="341976EB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E87208" w14:textId="77777777" w:rsidR="00EC68A5" w:rsidRDefault="00EC68A5" w:rsidP="00251CFA">
            <w:r>
              <w:t>Zijn de nooduitgangen en vluchtwegen vrij van obstakels?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6B8DBF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229C75C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7D1C846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5FCF395" w14:textId="77777777" w:rsidR="00EC68A5" w:rsidRDefault="00EC68A5" w:rsidP="00251CFA"/>
        </w:tc>
      </w:tr>
      <w:tr w:rsidR="00EC68A5" w14:paraId="564C787B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3DC67" w14:textId="77777777" w:rsidR="00EC68A5" w:rsidRDefault="00EC68A5" w:rsidP="00251CFA">
            <w:r>
              <w:t>Zijn de nooduitgangen te openen?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95B3CC0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3669B8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8274C2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DC62A2B" w14:textId="77777777" w:rsidR="00EC68A5" w:rsidRDefault="00EC68A5" w:rsidP="00251CFA"/>
        </w:tc>
      </w:tr>
      <w:tr w:rsidR="00EC68A5" w14:paraId="33D88D86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B6DDC0" w14:textId="77777777" w:rsidR="00EC68A5" w:rsidRDefault="00EC68A5" w:rsidP="00251CFA">
            <w:r>
              <w:t>Zijn de brandblussers bereikbaar?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65EB23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FA7621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B92B6B8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6786571" w14:textId="77777777" w:rsidR="00EC68A5" w:rsidRDefault="00EC68A5" w:rsidP="00251CFA"/>
        </w:tc>
      </w:tr>
      <w:tr w:rsidR="00EC68A5" w14:paraId="19B3B7DA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BA0F9F" w14:textId="77777777" w:rsidR="00EC68A5" w:rsidRDefault="00EC68A5" w:rsidP="00251CFA">
            <w:r>
              <w:t>Zijn de oog- en nooddouches bereikbaar?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DF5F43F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A7D22D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436F883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E8B6A6" w14:textId="77777777" w:rsidR="00EC68A5" w:rsidRDefault="00EC68A5" w:rsidP="00251CFA"/>
        </w:tc>
      </w:tr>
      <w:tr w:rsidR="00EC68A5" w14:paraId="5D4AB149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A0ECDB" w14:textId="77777777" w:rsidR="00EC68A5" w:rsidRDefault="00EC68A5" w:rsidP="00251CFA">
            <w:r>
              <w:lastRenderedPageBreak/>
              <w:t>Is er een EHBO-trommel aanwezig, bereikbaar en compleet?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AB4C0D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C9154EF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E740FDE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5919696" w14:textId="77777777" w:rsidR="00EC68A5" w:rsidRDefault="00EC68A5" w:rsidP="00251CFA"/>
        </w:tc>
      </w:tr>
      <w:tr w:rsidR="00EC68A5" w14:paraId="7CB70851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803196" w14:textId="77777777" w:rsidR="00EC68A5" w:rsidRDefault="00EC68A5" w:rsidP="00251CFA">
            <w:r>
              <w:t>Zijn medewerkers bekend met de noodprocedures?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FB08D4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8E95D7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173770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B6B7D5" w14:textId="77777777" w:rsidR="00EC68A5" w:rsidRDefault="00EC68A5" w:rsidP="00251CFA"/>
        </w:tc>
      </w:tr>
    </w:tbl>
    <w:p w14:paraId="14C7167F" w14:textId="77777777" w:rsidR="00EC68A5" w:rsidRDefault="00EC68A5" w:rsidP="00EC68A5">
      <w:pPr>
        <w:spacing w:after="160"/>
      </w:pPr>
    </w:p>
    <w:p w14:paraId="34B6C9F3" w14:textId="77777777" w:rsidR="00EC68A5" w:rsidRDefault="00EC68A5" w:rsidP="00743DBB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Orde en netheid</w:t>
      </w:r>
    </w:p>
    <w:p w14:paraId="636E3183" w14:textId="77777777" w:rsidR="00EC68A5" w:rsidRDefault="00EC68A5" w:rsidP="00EC68A5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276"/>
        <w:gridCol w:w="1134"/>
        <w:gridCol w:w="2126"/>
      </w:tblGrid>
      <w:tr w:rsidR="00EC68A5" w14:paraId="6F0E1B85" w14:textId="77777777" w:rsidTr="00BF161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8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6E5E50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24CFDF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476951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A010F6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212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B75A40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EC68A5" w14:paraId="071B2D44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2A818" w14:textId="77777777" w:rsidR="00EC68A5" w:rsidRDefault="00EC68A5" w:rsidP="00251CFA">
            <w:r>
              <w:t>Is de ruimte netjes opgeruimd?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7374E0E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BA1E71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22EA718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CD3FF3" w14:textId="77777777" w:rsidR="00EC68A5" w:rsidRDefault="00EC68A5" w:rsidP="00251CFA"/>
        </w:tc>
      </w:tr>
      <w:tr w:rsidR="00EC68A5" w14:paraId="147DC6D8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A430F7" w14:textId="77777777" w:rsidR="00EC68A5" w:rsidRDefault="00EC68A5" w:rsidP="00251CFA">
            <w:r>
              <w:t>Worden kantoor, pauzeruimtes en sanitaire voorzieningen goed schoongehouden?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F75477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4701FD0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814C73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75EA21B" w14:textId="77777777" w:rsidR="00EC68A5" w:rsidRDefault="00EC68A5" w:rsidP="00251CFA"/>
        </w:tc>
      </w:tr>
      <w:tr w:rsidR="00EC68A5" w14:paraId="58DA8E27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420890" w14:textId="77777777" w:rsidR="00EC68A5" w:rsidRDefault="00EC68A5" w:rsidP="00251CFA">
            <w:r>
              <w:t>Worden prullenbakken regelmatig geleegd?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4F49B6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CBBD4E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72A52A5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DB160C7" w14:textId="77777777" w:rsidR="00EC68A5" w:rsidRDefault="00EC68A5" w:rsidP="00251CFA"/>
        </w:tc>
      </w:tr>
    </w:tbl>
    <w:p w14:paraId="538C6288" w14:textId="77777777" w:rsidR="00EC68A5" w:rsidRDefault="00EC68A5" w:rsidP="00EC68A5">
      <w:pPr>
        <w:spacing w:after="160"/>
      </w:pPr>
    </w:p>
    <w:p w14:paraId="4BACD89E" w14:textId="77777777" w:rsidR="00EC68A5" w:rsidRDefault="00EC68A5" w:rsidP="00BF161F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Ergonomie</w:t>
      </w:r>
    </w:p>
    <w:p w14:paraId="40FEFDBD" w14:textId="77777777" w:rsidR="00EC68A5" w:rsidRDefault="00EC68A5" w:rsidP="00EC68A5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276"/>
        <w:gridCol w:w="1134"/>
        <w:gridCol w:w="2126"/>
      </w:tblGrid>
      <w:tr w:rsidR="00EC68A5" w14:paraId="4D2D821E" w14:textId="77777777" w:rsidTr="00BF161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8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591B6C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7DB6F5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E09BBC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C3671F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212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57D25A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EC68A5" w14:paraId="7A9D8330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584F3" w14:textId="77777777" w:rsidR="00EC68A5" w:rsidRDefault="00EC68A5" w:rsidP="00251CFA">
            <w:r>
              <w:t>Zijn de werkplekken goed ingesteld?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12A4621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DD13063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D3A1BFC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9505A1A" w14:textId="77777777" w:rsidR="00EC68A5" w:rsidRDefault="00EC68A5" w:rsidP="00251CFA"/>
        </w:tc>
      </w:tr>
    </w:tbl>
    <w:p w14:paraId="07BED049" w14:textId="77777777" w:rsidR="00EC68A5" w:rsidRDefault="00EC68A5" w:rsidP="00EC68A5">
      <w:pPr>
        <w:spacing w:after="160"/>
      </w:pPr>
    </w:p>
    <w:p w14:paraId="3E494022" w14:textId="77777777" w:rsidR="00EC68A5" w:rsidRDefault="00EC68A5" w:rsidP="00BF161F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Afval</w:t>
      </w:r>
    </w:p>
    <w:p w14:paraId="1B2E3A5C" w14:textId="77777777" w:rsidR="00EC68A5" w:rsidRDefault="00EC68A5" w:rsidP="00EC68A5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276"/>
        <w:gridCol w:w="1134"/>
        <w:gridCol w:w="2126"/>
      </w:tblGrid>
      <w:tr w:rsidR="00EC68A5" w14:paraId="63688FDD" w14:textId="77777777" w:rsidTr="00BF161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8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81A560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B2386E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2BA4AA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58B2EC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212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D4E52B" w14:textId="77777777" w:rsidR="00EC68A5" w:rsidRDefault="00EC68A5" w:rsidP="00251CF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EC68A5" w14:paraId="7D7377C5" w14:textId="77777777" w:rsidTr="00BF161F">
        <w:tblPrEx>
          <w:tblCellMar>
            <w:top w:w="0" w:type="dxa"/>
            <w:bottom w:w="0" w:type="dxa"/>
          </w:tblCellMar>
        </w:tblPrEx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640B0B" w14:textId="77777777" w:rsidR="00EC68A5" w:rsidRDefault="00EC68A5" w:rsidP="00251CFA">
            <w:r>
              <w:t>Wordt het afval gescheiden?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088534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EAFE6C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2F499A" w14:textId="77777777" w:rsidR="00EC68A5" w:rsidRDefault="00EC68A5" w:rsidP="00251CF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12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278703" w14:textId="77777777" w:rsidR="00EC68A5" w:rsidRDefault="00EC68A5" w:rsidP="00251CFA"/>
        </w:tc>
      </w:tr>
    </w:tbl>
    <w:p w14:paraId="51C6C02B" w14:textId="77777777" w:rsidR="00EC68A5" w:rsidRDefault="00EC68A5" w:rsidP="00EC68A5">
      <w:pPr>
        <w:spacing w:after="160"/>
      </w:pPr>
    </w:p>
    <w:p w14:paraId="50C71859" w14:textId="77777777" w:rsidR="00EC68A5" w:rsidRDefault="00EC68A5" w:rsidP="00BF161F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Samenvatting bevindingen</w:t>
      </w:r>
    </w:p>
    <w:p w14:paraId="00FDE94D" w14:textId="77777777" w:rsidR="00EC68A5" w:rsidRDefault="00EC68A5" w:rsidP="00EC68A5">
      <w:pPr>
        <w:spacing w:after="60"/>
      </w:pPr>
    </w:p>
    <w:p w14:paraId="27EBCFB8" w14:textId="77777777" w:rsidR="00EC68A5" w:rsidRDefault="00EC68A5" w:rsidP="00EC68A5">
      <w:pPr>
        <w:spacing w:before="160" w:after="60"/>
      </w:pPr>
      <w:r>
        <w:rPr>
          <w:b/>
          <w:bCs/>
        </w:rPr>
        <w:t>Positieve bevindingen</w:t>
      </w:r>
    </w:p>
    <w:p w14:paraId="1C8C87C9" w14:textId="77777777" w:rsidR="00EC68A5" w:rsidRDefault="00EC68A5" w:rsidP="00EC68A5">
      <w:pPr>
        <w:pBdr>
          <w:bottom w:val="single" w:sz="4" w:space="4" w:color="999999"/>
        </w:pBdr>
        <w:spacing w:after="160"/>
      </w:pPr>
      <w:r>
        <w:t xml:space="preserve"> </w:t>
      </w:r>
    </w:p>
    <w:p w14:paraId="5641E300" w14:textId="77777777" w:rsidR="00EC68A5" w:rsidRDefault="00EC68A5" w:rsidP="00EC68A5">
      <w:pPr>
        <w:pBdr>
          <w:bottom w:val="single" w:sz="4" w:space="4" w:color="999999"/>
        </w:pBdr>
        <w:spacing w:after="160"/>
      </w:pPr>
      <w:r>
        <w:t xml:space="preserve"> </w:t>
      </w:r>
    </w:p>
    <w:p w14:paraId="38AE694E" w14:textId="77777777" w:rsidR="00EC68A5" w:rsidRDefault="00EC68A5" w:rsidP="00EC68A5">
      <w:pPr>
        <w:pBdr>
          <w:bottom w:val="single" w:sz="4" w:space="4" w:color="999999"/>
        </w:pBdr>
        <w:spacing w:after="160"/>
      </w:pPr>
      <w:r>
        <w:t xml:space="preserve"> </w:t>
      </w:r>
    </w:p>
    <w:p w14:paraId="160A9F85" w14:textId="77777777" w:rsidR="00EC68A5" w:rsidRDefault="00EC68A5" w:rsidP="00EC68A5">
      <w:pPr>
        <w:spacing w:before="160" w:after="60"/>
      </w:pPr>
      <w:r>
        <w:rPr>
          <w:b/>
          <w:bCs/>
        </w:rPr>
        <w:t>Negatieve bevindingen</w:t>
      </w:r>
    </w:p>
    <w:p w14:paraId="30965E0D" w14:textId="77777777" w:rsidR="00EC68A5" w:rsidRDefault="00EC68A5" w:rsidP="00EC68A5">
      <w:pPr>
        <w:pBdr>
          <w:bottom w:val="single" w:sz="4" w:space="4" w:color="999999"/>
        </w:pBdr>
        <w:spacing w:after="160"/>
      </w:pPr>
      <w:r>
        <w:t xml:space="preserve"> </w:t>
      </w:r>
    </w:p>
    <w:p w14:paraId="13A2DD0F" w14:textId="77777777" w:rsidR="00EC68A5" w:rsidRDefault="00EC68A5" w:rsidP="00EC68A5">
      <w:pPr>
        <w:pBdr>
          <w:bottom w:val="single" w:sz="4" w:space="4" w:color="999999"/>
        </w:pBdr>
        <w:spacing w:after="160"/>
      </w:pPr>
      <w:r>
        <w:t xml:space="preserve"> </w:t>
      </w:r>
    </w:p>
    <w:p w14:paraId="6A075519" w14:textId="77777777" w:rsidR="00EC68A5" w:rsidRDefault="00EC68A5" w:rsidP="00EC68A5">
      <w:pPr>
        <w:pBdr>
          <w:bottom w:val="single" w:sz="4" w:space="4" w:color="999999"/>
        </w:pBdr>
        <w:spacing w:after="160"/>
      </w:pPr>
      <w:r>
        <w:lastRenderedPageBreak/>
        <w:t xml:space="preserve"> </w:t>
      </w:r>
    </w:p>
    <w:p w14:paraId="36589951" w14:textId="77777777" w:rsidR="00EC68A5" w:rsidRDefault="00EC68A5" w:rsidP="00EC68A5">
      <w:pPr>
        <w:spacing w:before="160" w:after="60"/>
      </w:pPr>
      <w:r>
        <w:rPr>
          <w:b/>
          <w:bCs/>
        </w:rPr>
        <w:t>Gemaakte afspraken</w:t>
      </w:r>
    </w:p>
    <w:p w14:paraId="7FFE8E37" w14:textId="77777777" w:rsidR="00EC68A5" w:rsidRDefault="00EC68A5" w:rsidP="00EC68A5">
      <w:pPr>
        <w:pBdr>
          <w:bottom w:val="single" w:sz="4" w:space="4" w:color="999999"/>
        </w:pBdr>
        <w:spacing w:after="160"/>
      </w:pPr>
      <w:r>
        <w:t xml:space="preserve"> </w:t>
      </w:r>
    </w:p>
    <w:p w14:paraId="63A2D35B" w14:textId="77777777" w:rsidR="00EC68A5" w:rsidRDefault="00EC68A5" w:rsidP="00EC68A5">
      <w:pPr>
        <w:pBdr>
          <w:bottom w:val="single" w:sz="4" w:space="4" w:color="999999"/>
        </w:pBdr>
        <w:spacing w:after="160"/>
      </w:pPr>
      <w:r>
        <w:t xml:space="preserve"> </w:t>
      </w:r>
    </w:p>
    <w:p w14:paraId="7893422A" w14:textId="77777777" w:rsidR="00EC68A5" w:rsidRDefault="00EC68A5" w:rsidP="00EC68A5">
      <w:pPr>
        <w:pBdr>
          <w:bottom w:val="single" w:sz="4" w:space="4" w:color="999999"/>
        </w:pBdr>
        <w:spacing w:after="160"/>
      </w:pPr>
      <w:r>
        <w:t xml:space="preserve"> </w:t>
      </w:r>
    </w:p>
    <w:p w14:paraId="445E4BFB" w14:textId="77777777" w:rsidR="00EC68A5" w:rsidRDefault="00EC68A5" w:rsidP="00EC68A5">
      <w:pPr>
        <w:spacing w:after="300"/>
      </w:pPr>
    </w:p>
    <w:tbl>
      <w:tblPr>
        <w:tblW w:w="92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2"/>
        <w:gridCol w:w="4622"/>
      </w:tblGrid>
      <w:tr w:rsidR="00EC68A5" w14:paraId="14682AA1" w14:textId="77777777" w:rsidTr="00BF161F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4622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095A66F" w14:textId="77777777" w:rsidR="00EC68A5" w:rsidRDefault="00EC68A5" w:rsidP="00251CFA">
            <w:pPr>
              <w:spacing w:after="400"/>
            </w:pPr>
            <w:r>
              <w:rPr>
                <w:b/>
                <w:bCs/>
              </w:rPr>
              <w:t>Handtekening inspecteur:</w:t>
            </w:r>
          </w:p>
          <w:p w14:paraId="381EF0C1" w14:textId="77777777" w:rsidR="00EC68A5" w:rsidRDefault="00EC68A5" w:rsidP="00251CFA">
            <w:pPr>
              <w:pBdr>
                <w:bottom w:val="single" w:sz="4" w:space="4" w:color="999999"/>
              </w:pBdr>
            </w:pPr>
            <w:r>
              <w:t xml:space="preserve"> </w:t>
            </w:r>
          </w:p>
        </w:tc>
        <w:tc>
          <w:tcPr>
            <w:tcW w:w="4622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606DC7B" w14:textId="77777777" w:rsidR="00EC68A5" w:rsidRDefault="00EC68A5" w:rsidP="00251CFA">
            <w:pPr>
              <w:spacing w:after="400"/>
            </w:pPr>
            <w:r>
              <w:rPr>
                <w:b/>
                <w:bCs/>
              </w:rPr>
              <w:t>Datum:</w:t>
            </w:r>
          </w:p>
          <w:p w14:paraId="20450F49" w14:textId="77777777" w:rsidR="00EC68A5" w:rsidRDefault="00EC68A5" w:rsidP="00251CFA">
            <w:pPr>
              <w:pBdr>
                <w:bottom w:val="single" w:sz="4" w:space="4" w:color="999999"/>
              </w:pBdr>
            </w:pPr>
            <w:r>
              <w:t xml:space="preserve"> </w:t>
            </w:r>
          </w:p>
        </w:tc>
      </w:tr>
    </w:tbl>
    <w:p w14:paraId="6AB08C5D" w14:textId="77777777" w:rsidR="00EC68A5" w:rsidRDefault="00EC68A5" w:rsidP="00277379">
      <w:pPr>
        <w:spacing w:after="60"/>
      </w:pPr>
    </w:p>
    <w:sectPr w:rsidR="00EC68A5" w:rsidSect="00A24C3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134" w:left="1361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3CBF2" w14:textId="77777777" w:rsidR="009F7BE1" w:rsidRDefault="009F7BE1" w:rsidP="001B0392">
      <w:r>
        <w:separator/>
      </w:r>
    </w:p>
  </w:endnote>
  <w:endnote w:type="continuationSeparator" w:id="0">
    <w:p w14:paraId="6167C5D5" w14:textId="77777777" w:rsidR="009F7BE1" w:rsidRDefault="009F7BE1" w:rsidP="001B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016A" w14:textId="77777777" w:rsidR="00653B76" w:rsidRPr="00B842EF" w:rsidRDefault="00D73F87" w:rsidP="00EE76C2">
    <w:pPr>
      <w:pStyle w:val="Voettekstklein"/>
      <w:rPr>
        <w:b w:val="0"/>
        <w:b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80F3D64" wp14:editId="4737AAC3">
              <wp:simplePos x="0" y="0"/>
              <wp:positionH relativeFrom="column">
                <wp:posOffset>5903988</wp:posOffset>
              </wp:positionH>
              <wp:positionV relativeFrom="paragraph">
                <wp:posOffset>-179705</wp:posOffset>
              </wp:positionV>
              <wp:extent cx="284480" cy="415290"/>
              <wp:effectExtent l="0" t="0" r="1270" b="3810"/>
              <wp:wrapSquare wrapText="bothSides"/>
              <wp:docPr id="21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249389" w14:textId="77777777" w:rsidR="00653B76" w:rsidRPr="00777555" w:rsidRDefault="00777555">
                          <w:pPr>
                            <w:rPr>
                              <w:rStyle w:val="Paginanummer"/>
                            </w:rPr>
                          </w:pPr>
                          <w:r w:rsidRPr="00777555">
                            <w:rPr>
                              <w:rStyle w:val="Paginanummer"/>
                            </w:rPr>
                            <w:fldChar w:fldCharType="begin"/>
                          </w:r>
                          <w:r w:rsidRPr="00777555">
                            <w:rPr>
                              <w:rStyle w:val="Paginanummer"/>
                            </w:rPr>
                            <w:instrText xml:space="preserve"> PAGE  \* Arabic  \* MERGEFORMAT </w:instrText>
                          </w:r>
                          <w:r w:rsidRPr="00777555">
                            <w:rPr>
                              <w:rStyle w:val="Paginanummer"/>
                            </w:rPr>
                            <w:fldChar w:fldCharType="separate"/>
                          </w:r>
                          <w:r w:rsidRPr="00777555">
                            <w:rPr>
                              <w:rStyle w:val="Paginanummer"/>
                            </w:rPr>
                            <w:t>2</w:t>
                          </w:r>
                          <w:r w:rsidRPr="00777555">
                            <w:rPr>
                              <w:rStyle w:val="Pagina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0F3D64"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26" type="#_x0000_t202" style="position:absolute;margin-left:464.9pt;margin-top:-14.15pt;width:22.4pt;height:32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" filled="f" stroked="f">
              <v:textbox inset="0,,0">
                <w:txbxContent>
                  <w:p w14:paraId="59249389" w14:textId="77777777" w:rsidR="00653B76" w:rsidRPr="00777555" w:rsidRDefault="00777555">
                    <w:pPr>
                      <w:rPr>
                        <w:rStyle w:val="Paginanummer"/>
                      </w:rPr>
                    </w:pPr>
                    <w:r w:rsidRPr="00777555">
                      <w:rPr>
                        <w:rStyle w:val="Paginanummer"/>
                      </w:rPr>
                      <w:fldChar w:fldCharType="begin"/>
                    </w:r>
                    <w:r w:rsidRPr="00777555">
                      <w:rPr>
                        <w:rStyle w:val="Paginanummer"/>
                      </w:rPr>
                      <w:instrText xml:space="preserve"> PAGE  \* Arabic  \* MERGEFORMAT </w:instrText>
                    </w:r>
                    <w:r w:rsidRPr="00777555">
                      <w:rPr>
                        <w:rStyle w:val="Paginanummer"/>
                      </w:rPr>
                      <w:fldChar w:fldCharType="separate"/>
                    </w:r>
                    <w:r w:rsidRPr="00777555">
                      <w:rPr>
                        <w:rStyle w:val="Paginanummer"/>
                      </w:rPr>
                      <w:t>2</w:t>
                    </w:r>
                    <w:r w:rsidRPr="00777555">
                      <w:rPr>
                        <w:rStyle w:val="Paginanumm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77555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2A365D5" wp14:editId="44241AE5">
              <wp:simplePos x="0" y="0"/>
              <wp:positionH relativeFrom="column">
                <wp:posOffset>5413375</wp:posOffset>
              </wp:positionH>
              <wp:positionV relativeFrom="page">
                <wp:posOffset>10113645</wp:posOffset>
              </wp:positionV>
              <wp:extent cx="381000" cy="273050"/>
              <wp:effectExtent l="0" t="0" r="0" b="0"/>
              <wp:wrapSquare wrapText="bothSides"/>
              <wp:docPr id="6" name="Paginanummerteks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52714" w14:textId="77777777" w:rsidR="00777555" w:rsidRPr="00DA7266" w:rsidRDefault="00777555" w:rsidP="00DA7266">
                          <w:pPr>
                            <w:pStyle w:val="Paginanummertekst"/>
                            <w:rPr>
                              <w:rStyle w:val="Paginanummer"/>
                              <w:color w:val="00AEEF" w:themeColor="accent1"/>
                              <w:sz w:val="16"/>
                            </w:rPr>
                          </w:pPr>
                          <w:r w:rsidRPr="00DA7266">
                            <w:rPr>
                              <w:rStyle w:val="Paginanummer"/>
                              <w:color w:val="00AEEF" w:themeColor="accent1"/>
                              <w:sz w:val="16"/>
                            </w:rPr>
                            <w:t>pagina</w:t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A365D5" id="Paginanummertekst" o:spid="_x0000_s1027" type="#_x0000_t202" style="position:absolute;margin-left:426.25pt;margin-top:796.35pt;width:30pt;height:2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" filled="f" stroked="f">
              <v:textbox inset="0,,0">
                <w:txbxContent>
                  <w:p w14:paraId="17952714" w14:textId="77777777" w:rsidR="00777555" w:rsidRPr="00DA7266" w:rsidRDefault="00777555" w:rsidP="00DA7266">
                    <w:pPr>
                      <w:pStyle w:val="Paginanummertekst"/>
                      <w:rPr>
                        <w:rStyle w:val="Paginanummer"/>
                        <w:color w:val="00AEEF" w:themeColor="accent1"/>
                        <w:sz w:val="16"/>
                      </w:rPr>
                    </w:pPr>
                    <w:r w:rsidRPr="00DA7266">
                      <w:rPr>
                        <w:rStyle w:val="Paginanummer"/>
                        <w:color w:val="00AEEF" w:themeColor="accent1"/>
                        <w:sz w:val="16"/>
                      </w:rPr>
                      <w:t>pagina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653B76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1DF78A9" wp14:editId="2FCB13BA">
              <wp:simplePos x="0" y="0"/>
              <wp:positionH relativeFrom="page">
                <wp:posOffset>6049010</wp:posOffset>
              </wp:positionH>
              <wp:positionV relativeFrom="page">
                <wp:posOffset>9987915</wp:posOffset>
              </wp:positionV>
              <wp:extent cx="61200" cy="702000"/>
              <wp:effectExtent l="0" t="0" r="0" b="3175"/>
              <wp:wrapNone/>
              <wp:docPr id="3" name="Lichte balk voeter 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" cy="70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06415" id="Lichte balk voeter vervolg" o:spid="_x0000_s1026" style="position:absolute;margin-left:476.3pt;margin-top:786.45pt;width:4.8pt;height:55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" fillcolor="#eaf6fe [3206]" stroked="f" strokeweight="1pt"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B06C" w14:textId="55E4C8B3" w:rsidR="00401E2B" w:rsidRDefault="00743DBB" w:rsidP="00B83BC4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DFFB102" wp14:editId="2C06273A">
              <wp:simplePos x="0" y="0"/>
              <wp:positionH relativeFrom="column">
                <wp:posOffset>-254635</wp:posOffset>
              </wp:positionH>
              <wp:positionV relativeFrom="paragraph">
                <wp:posOffset>-574040</wp:posOffset>
              </wp:positionV>
              <wp:extent cx="1445260" cy="822325"/>
              <wp:effectExtent l="0" t="0" r="0" b="0"/>
              <wp:wrapSquare wrapText="bothSides"/>
              <wp:docPr id="18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5260" cy="822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87C02E" w14:textId="43920A8B" w:rsidR="006A2606" w:rsidRDefault="00743DBB" w:rsidP="00BE6065">
                          <w:pPr>
                            <w:pStyle w:val="Wittitel"/>
                          </w:pPr>
                          <w:r>
                            <w:t>Werkplekinspectie</w:t>
                          </w:r>
                        </w:p>
                        <w:p w14:paraId="63E474CF" w14:textId="678E24A0" w:rsidR="006A2606" w:rsidRDefault="00743DBB" w:rsidP="00BE6065">
                          <w:pPr>
                            <w:pStyle w:val="Wittekst"/>
                          </w:pPr>
                          <w:r>
                            <w:t>kantoor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FFB10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-20.05pt;margin-top:-45.2pt;width:113.8pt;height:64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" filled="f" stroked="f">
              <v:textbox>
                <w:txbxContent>
                  <w:p w14:paraId="2587C02E" w14:textId="43920A8B" w:rsidR="006A2606" w:rsidRDefault="00743DBB" w:rsidP="00BE6065">
                    <w:pPr>
                      <w:pStyle w:val="Wittitel"/>
                    </w:pPr>
                    <w:r>
                      <w:t>Werkplekinspectie</w:t>
                    </w:r>
                  </w:p>
                  <w:p w14:paraId="63E474CF" w14:textId="678E24A0" w:rsidR="006A2606" w:rsidRDefault="00743DBB" w:rsidP="00BE6065">
                    <w:pPr>
                      <w:pStyle w:val="Wittekst"/>
                    </w:pPr>
                    <w:r>
                      <w:t>kantoor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E6065">
      <w:rPr>
        <w:noProof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3A5F6125" wp14:editId="1A8A5976">
              <wp:simplePos x="0" y="0"/>
              <wp:positionH relativeFrom="column">
                <wp:posOffset>3479165</wp:posOffset>
              </wp:positionH>
              <wp:positionV relativeFrom="paragraph">
                <wp:posOffset>-520700</wp:posOffset>
              </wp:positionV>
              <wp:extent cx="1289685" cy="496570"/>
              <wp:effectExtent l="0" t="0" r="0" b="0"/>
              <wp:wrapSquare wrapText="bothSides"/>
              <wp:docPr id="2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685" cy="4965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1894BA" w14:textId="77777777" w:rsidR="00BE6065" w:rsidRDefault="00BE6065" w:rsidP="00BE6065">
                          <w:pPr>
                            <w:pStyle w:val="Wittekst"/>
                          </w:pPr>
                          <w:r w:rsidRPr="00BE6065">
                            <w:t>info@arbotechniek.nl</w:t>
                          </w:r>
                        </w:p>
                        <w:p w14:paraId="6D0E9DED" w14:textId="77777777" w:rsidR="00BE6065" w:rsidRDefault="00BE6065" w:rsidP="00BE6065">
                          <w:pPr>
                            <w:pStyle w:val="Wittekst"/>
                          </w:pPr>
                          <w:r>
                            <w:t>www.arbotechniek.nl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5F6125" id="_x0000_s1029" type="#_x0000_t202" style="position:absolute;margin-left:273.95pt;margin-top:-41pt;width:101.55pt;height:39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" filled="f" stroked="f">
              <v:textbox>
                <w:txbxContent>
                  <w:p w14:paraId="7F1894BA" w14:textId="77777777" w:rsidR="00BE6065" w:rsidRDefault="00BE6065" w:rsidP="00BE6065">
                    <w:pPr>
                      <w:pStyle w:val="Wittekst"/>
                    </w:pPr>
                    <w:r w:rsidRPr="00BE6065">
                      <w:t>info@arbotechniek.nl</w:t>
                    </w:r>
                  </w:p>
                  <w:p w14:paraId="6D0E9DED" w14:textId="77777777" w:rsidR="00BE6065" w:rsidRDefault="00BE6065" w:rsidP="00BE6065">
                    <w:pPr>
                      <w:pStyle w:val="Wittekst"/>
                    </w:pPr>
                    <w:r>
                      <w:t>www.arbotechniek.nl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E6065">
      <w:rPr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26F1879" wp14:editId="423197C3">
              <wp:simplePos x="0" y="0"/>
              <wp:positionH relativeFrom="column">
                <wp:posOffset>1721485</wp:posOffset>
              </wp:positionH>
              <wp:positionV relativeFrom="paragraph">
                <wp:posOffset>-572770</wp:posOffset>
              </wp:positionV>
              <wp:extent cx="1289685" cy="822325"/>
              <wp:effectExtent l="0" t="0" r="0" b="0"/>
              <wp:wrapSquare wrapText="bothSides"/>
              <wp:docPr id="19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685" cy="822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A3F86A" w14:textId="44F45577" w:rsidR="00BE6065" w:rsidRDefault="00BE6065" w:rsidP="00BE6065">
                          <w:pPr>
                            <w:pStyle w:val="Witteks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F1879" id="_x0000_s1030" type="#_x0000_t202" style="position:absolute;margin-left:135.55pt;margin-top:-45.1pt;width:101.55pt;height:64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" filled="f" stroked="f">
              <v:textbox>
                <w:txbxContent>
                  <w:p w14:paraId="18A3F86A" w14:textId="44F45577" w:rsidR="00BE6065" w:rsidRDefault="00BE6065" w:rsidP="00BE6065">
                    <w:pPr>
                      <w:pStyle w:val="Witteks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83BC4">
      <w:rPr>
        <w:noProof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6D55F96" wp14:editId="76E80961">
              <wp:simplePos x="0" y="0"/>
              <wp:positionH relativeFrom="column">
                <wp:posOffset>3293745</wp:posOffset>
              </wp:positionH>
              <wp:positionV relativeFrom="page">
                <wp:posOffset>9692640</wp:posOffset>
              </wp:positionV>
              <wp:extent cx="0" cy="676275"/>
              <wp:effectExtent l="0" t="0" r="38100" b="28575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76275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336DF2" id="Rechte verbindingslijn 17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259.35pt,763.2pt" to="259.35pt,8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" strokecolor="white [3212]" strokeweight="1.75pt">
              <v:stroke joinstyle="miter"/>
              <w10:wrap anchory="page"/>
              <w10:anchorlock/>
            </v:line>
          </w:pict>
        </mc:Fallback>
      </mc:AlternateContent>
    </w:r>
    <w:r w:rsidR="00B83BC4">
      <w:rPr>
        <w:noProof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10751960" wp14:editId="56CB6918">
              <wp:simplePos x="0" y="0"/>
              <wp:positionH relativeFrom="column">
                <wp:posOffset>1522365</wp:posOffset>
              </wp:positionH>
              <wp:positionV relativeFrom="page">
                <wp:posOffset>9692640</wp:posOffset>
              </wp:positionV>
              <wp:extent cx="0" cy="676800"/>
              <wp:effectExtent l="0" t="0" r="38100" b="28575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7680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4ADB19" id="Rechte verbindingslijn 2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119.85pt,763.2pt" to="119.85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" strokecolor="white [3212]" strokeweight="1.75pt">
              <v:stroke joinstyle="miter"/>
              <w10:wrap anchory="page"/>
              <w10:anchorlock/>
            </v:line>
          </w:pict>
        </mc:Fallback>
      </mc:AlternateContent>
    </w:r>
    <w:r w:rsidR="00D50A6B">
      <w:rPr>
        <w:noProof/>
      </w:rPr>
      <w:drawing>
        <wp:anchor distT="0" distB="0" distL="114300" distR="114300" simplePos="0" relativeHeight="251671552" behindDoc="1" locked="1" layoutInCell="1" allowOverlap="1" wp14:anchorId="1119CC44" wp14:editId="7A2DF805">
          <wp:simplePos x="0" y="0"/>
          <wp:positionH relativeFrom="column">
            <wp:posOffset>-5080</wp:posOffset>
          </wp:positionH>
          <wp:positionV relativeFrom="page">
            <wp:posOffset>9088755</wp:posOffset>
          </wp:positionV>
          <wp:extent cx="4723130" cy="376555"/>
          <wp:effectExtent l="0" t="0" r="0" b="0"/>
          <wp:wrapNone/>
          <wp:docPr id="9" nam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11"/>
                  <a:stretch>
                    <a:fillRect/>
                  </a:stretch>
                </pic:blipFill>
                <pic:spPr bwMode="auto">
                  <a:xfrm>
                    <a:off x="0" y="0"/>
                    <a:ext cx="4723130" cy="376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C570" w14:textId="77777777" w:rsidR="009F7BE1" w:rsidRDefault="009F7BE1" w:rsidP="001B0392">
      <w:r>
        <w:separator/>
      </w:r>
    </w:p>
  </w:footnote>
  <w:footnote w:type="continuationSeparator" w:id="0">
    <w:p w14:paraId="72422E18" w14:textId="77777777" w:rsidR="009F7BE1" w:rsidRDefault="009F7BE1" w:rsidP="001B0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B539" w14:textId="77777777" w:rsidR="001B0392" w:rsidRDefault="007F4DF8" w:rsidP="00D860CD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596A51C" wp14:editId="4A606744">
              <wp:simplePos x="0" y="0"/>
              <wp:positionH relativeFrom="page">
                <wp:posOffset>0</wp:posOffset>
              </wp:positionH>
              <wp:positionV relativeFrom="page">
                <wp:posOffset>407035</wp:posOffset>
              </wp:positionV>
              <wp:extent cx="2440800" cy="72000"/>
              <wp:effectExtent l="0" t="0" r="0" b="4445"/>
              <wp:wrapNone/>
              <wp:docPr id="5" name="Lichte balk 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7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C354F3" id="Lichte balk vervolg" o:spid="_x0000_s1026" style="position:absolute;margin-left:0;margin-top:32.05pt;width:192.2pt;height:5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" fillcolor="#eaf6fe [3206]" stroked="f" strokeweight="1pt">
              <w10:wrap anchorx="page" anchory="page"/>
              <w10:anchorlock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1" layoutInCell="1" allowOverlap="1" wp14:anchorId="7E4D2BB0" wp14:editId="7192097A">
          <wp:simplePos x="0" y="0"/>
          <wp:positionH relativeFrom="page">
            <wp:posOffset>5447665</wp:posOffset>
          </wp:positionH>
          <wp:positionV relativeFrom="page">
            <wp:posOffset>403225</wp:posOffset>
          </wp:positionV>
          <wp:extent cx="1260000" cy="342000"/>
          <wp:effectExtent l="0" t="0" r="0" b="1270"/>
          <wp:wrapNone/>
          <wp:docPr id="4" name="Logo ArboTechniek vervolg" descr="Afbeelding met objec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90805_ARBOTECHNIEK_ko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CF140" w14:textId="77777777" w:rsidR="001B0392" w:rsidRDefault="0000668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2" behindDoc="1" locked="1" layoutInCell="1" allowOverlap="1" wp14:anchorId="68A75D92" wp14:editId="60C0A138">
              <wp:simplePos x="0" y="0"/>
              <wp:positionH relativeFrom="column">
                <wp:posOffset>-864235</wp:posOffset>
              </wp:positionH>
              <wp:positionV relativeFrom="page">
                <wp:posOffset>9594850</wp:posOffset>
              </wp:positionV>
              <wp:extent cx="7560000" cy="936000"/>
              <wp:effectExtent l="0" t="0" r="3175" b="0"/>
              <wp:wrapNone/>
              <wp:docPr id="14" name="Rechthoe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936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9B1166" id="Rechthoek 14" o:spid="_x0000_s1026" style="position:absolute;margin-left:-68.05pt;margin-top:755.5pt;width:595.3pt;height:73.7pt;z-index:-251659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" fillcolor="#00aeef [3204]" stroked="f" strokeweight="1pt">
              <w10:wrap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11EDADC9" wp14:editId="2E7CDF6B">
              <wp:simplePos x="0" y="0"/>
              <wp:positionH relativeFrom="page">
                <wp:posOffset>0</wp:posOffset>
              </wp:positionH>
              <wp:positionV relativeFrom="page">
                <wp:posOffset>1548130</wp:posOffset>
              </wp:positionV>
              <wp:extent cx="7560000" cy="180000"/>
              <wp:effectExtent l="0" t="0" r="3175" b="0"/>
              <wp:wrapNone/>
              <wp:docPr id="13" name="Lichte balk la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672B0D" id="Lichte balk lang" o:spid="_x0000_s1026" style="position:absolute;margin-left:0;margin-top:121.9pt;width:595.3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" fillcolor="#eaf6fe [3206]" stroked="f" strokeweight="1pt">
              <w10:wrap anchorx="page"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59F066D0" wp14:editId="0793DD06">
              <wp:simplePos x="0" y="0"/>
              <wp:positionH relativeFrom="page">
                <wp:posOffset>-1080770</wp:posOffset>
              </wp:positionH>
              <wp:positionV relativeFrom="page">
                <wp:posOffset>3365500</wp:posOffset>
              </wp:positionV>
              <wp:extent cx="3023870" cy="60960"/>
              <wp:effectExtent l="0" t="4445" r="635" b="635"/>
              <wp:wrapNone/>
              <wp:docPr id="12" name="Lichte balk rechtop midd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023870" cy="6096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E47100" id="Lichte balk rechtop midden" o:spid="_x0000_s1026" style="position:absolute;margin-left:-85.1pt;margin-top:265pt;width:238.1pt;height:4.8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" fillcolor="#eaf6fe [3206]" stroked="f" strokeweight="1pt">
              <w10:wrap anchorx="page"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57D97362" wp14:editId="4E92D7CA">
              <wp:simplePos x="0" y="0"/>
              <wp:positionH relativeFrom="page">
                <wp:posOffset>-635</wp:posOffset>
              </wp:positionH>
              <wp:positionV relativeFrom="page">
                <wp:posOffset>1208405</wp:posOffset>
              </wp:positionV>
              <wp:extent cx="2440800" cy="72000"/>
              <wp:effectExtent l="0" t="0" r="0" b="4445"/>
              <wp:wrapNone/>
              <wp:docPr id="11" name="Lichte balk link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7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D8085C" id="Lichte balk links" o:spid="_x0000_s1026" style="position:absolute;margin-left:-.05pt;margin-top:95.15pt;width:192.2pt;height:5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" fillcolor="#eaf6fe [3206]" stroked="f" strokeweight="1pt">
              <w10:wrap anchorx="page" anchory="page"/>
              <w10:anchorlock/>
            </v:rect>
          </w:pict>
        </mc:Fallback>
      </mc:AlternateContent>
    </w:r>
    <w:r w:rsidR="00401E2B">
      <w:rPr>
        <w:noProof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54D0AE47" wp14:editId="5F4801BF">
              <wp:simplePos x="0" y="0"/>
              <wp:positionH relativeFrom="page">
                <wp:posOffset>6074410</wp:posOffset>
              </wp:positionH>
              <wp:positionV relativeFrom="page">
                <wp:posOffset>8469630</wp:posOffset>
              </wp:positionV>
              <wp:extent cx="60960" cy="2231390"/>
              <wp:effectExtent l="0" t="0" r="0" b="0"/>
              <wp:wrapNone/>
              <wp:docPr id="8" name="Donkere balk voe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60" cy="223139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C714DF" id="Donkere balk voeter" o:spid="_x0000_s1026" style="position:absolute;margin-left:478.3pt;margin-top:666.9pt;width:4.8pt;height:175.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" fillcolor="#1d3455 [3205]" stroked="f" strokeweight="1pt">
              <w10:wrap anchorx="page" anchory="page"/>
              <w10:anchorlock/>
            </v:rect>
          </w:pict>
        </mc:Fallback>
      </mc:AlternateContent>
    </w:r>
    <w:r w:rsidR="000C1F74">
      <w:rPr>
        <w:noProof/>
      </w:rPr>
      <w:drawing>
        <wp:anchor distT="0" distB="0" distL="114300" distR="114300" simplePos="0" relativeHeight="251668480" behindDoc="1" locked="1" layoutInCell="1" allowOverlap="1" wp14:anchorId="6A78144E" wp14:editId="3F9DEDE6">
          <wp:simplePos x="0" y="0"/>
          <wp:positionH relativeFrom="column">
            <wp:posOffset>3397250</wp:posOffset>
          </wp:positionH>
          <wp:positionV relativeFrom="page">
            <wp:posOffset>251460</wp:posOffset>
          </wp:positionV>
          <wp:extent cx="2987675" cy="1026795"/>
          <wp:effectExtent l="0" t="0" r="0" b="1905"/>
          <wp:wrapNone/>
          <wp:docPr id="7" name="Logo ArboTechni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ArboTechnie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7675" cy="102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ADA"/>
    <w:multiLevelType w:val="multilevel"/>
    <w:tmpl w:val="29F85F32"/>
    <w:lvl w:ilvl="0">
      <w:start w:val="1"/>
      <w:numFmt w:val="upperLetter"/>
      <w:pStyle w:val="Bijlage"/>
      <w:lvlText w:val="BIJLAGE %1"/>
      <w:lvlJc w:val="left"/>
      <w:pPr>
        <w:ind w:left="0" w:firstLine="0"/>
      </w:pPr>
      <w:rPr>
        <w:rFonts w:ascii="Calibri" w:hAnsi="Calibri" w:hint="default"/>
        <w:b/>
        <w:i w:val="0"/>
        <w:color w:val="1D3455" w:themeColor="accent2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936874"/>
    <w:multiLevelType w:val="multilevel"/>
    <w:tmpl w:val="A3C2B5B0"/>
    <w:lvl w:ilvl="0">
      <w:start w:val="1"/>
      <w:numFmt w:val="decimal"/>
      <w:pStyle w:val="Kop1"/>
      <w:lvlText w:val="%1"/>
      <w:lvlJc w:val="right"/>
      <w:pPr>
        <w:ind w:left="0" w:firstLine="284"/>
      </w:pPr>
      <w:rPr>
        <w:rFonts w:ascii="Calibri" w:hAnsi="Calibri" w:cs="Calibri" w:hint="default"/>
        <w:b/>
        <w:i w:val="0"/>
        <w:color w:val="1D3455" w:themeColor="accent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FA5219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21B7CC7"/>
    <w:multiLevelType w:val="multilevel"/>
    <w:tmpl w:val="C9CE6C04"/>
    <w:lvl w:ilvl="0">
      <w:start w:val="1"/>
      <w:numFmt w:val="bullet"/>
      <w:lvlText w:val="-"/>
      <w:lvlJc w:val="left"/>
      <w:pPr>
        <w:ind w:left="0" w:firstLine="284"/>
      </w:pPr>
      <w:rPr>
        <w:rFonts w:ascii="Calibri" w:hAnsi="Calibri" w:cs="Calibri" w:hint="default"/>
        <w:b/>
        <w:i w:val="0"/>
        <w:color w:val="1D3455" w:themeColor="accent2"/>
        <w:sz w:val="32"/>
        <w:szCs w:val="20"/>
      </w:rPr>
    </w:lvl>
    <w:lvl w:ilvl="1">
      <w:start w:val="1"/>
      <w:numFmt w:val="bullet"/>
      <w:lvlText w:val="-"/>
      <w:lvlJc w:val="left"/>
      <w:pPr>
        <w:ind w:left="284" w:firstLine="283"/>
      </w:pPr>
      <w:rPr>
        <w:rFonts w:ascii="Calibri" w:hAnsi="Calibri" w:cs="Calibri" w:hint="default"/>
        <w:b/>
        <w:i w:val="0"/>
        <w:color w:val="00AEEF" w:themeColor="accent1"/>
        <w:sz w:val="32"/>
        <w:szCs w:val="20"/>
      </w:rPr>
    </w:lvl>
    <w:lvl w:ilvl="2">
      <w:start w:val="1"/>
      <w:numFmt w:val="bullet"/>
      <w:lvlText w:val="-"/>
      <w:lvlJc w:val="left"/>
      <w:pPr>
        <w:ind w:left="567" w:firstLine="284"/>
      </w:pPr>
      <w:rPr>
        <w:rFonts w:ascii="Calibri" w:hAnsi="Calibri" w:cs="Calibri" w:hint="default"/>
        <w:b w:val="0"/>
        <w:i/>
        <w:color w:val="00AEEF" w:themeColor="accent1"/>
        <w:sz w:val="32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B7064"/>
    <w:multiLevelType w:val="multilevel"/>
    <w:tmpl w:val="221AB184"/>
    <w:lvl w:ilvl="0">
      <w:start w:val="1"/>
      <w:numFmt w:val="bullet"/>
      <w:pStyle w:val="Lijstalinea"/>
      <w:lvlText w:val="-"/>
      <w:lvlJc w:val="left"/>
      <w:pPr>
        <w:ind w:left="284" w:hanging="284"/>
      </w:pPr>
      <w:rPr>
        <w:rFonts w:ascii="Calibri" w:hAnsi="Calibri" w:cs="Calibri" w:hint="default"/>
        <w:b/>
        <w:i w:val="0"/>
        <w:color w:val="1D3455" w:themeColor="accent2"/>
        <w:sz w:val="32"/>
        <w:szCs w:val="20"/>
      </w:rPr>
    </w:lvl>
    <w:lvl w:ilvl="1">
      <w:start w:val="1"/>
      <w:numFmt w:val="bullet"/>
      <w:lvlText w:val="-"/>
      <w:lvlJc w:val="left"/>
      <w:pPr>
        <w:tabs>
          <w:tab w:val="num" w:pos="510"/>
        </w:tabs>
        <w:ind w:left="567" w:hanging="283"/>
      </w:pPr>
      <w:rPr>
        <w:rFonts w:ascii="Calibri" w:hAnsi="Calibri" w:cs="Calibri" w:hint="default"/>
        <w:b/>
        <w:i w:val="0"/>
        <w:color w:val="00AEEF" w:themeColor="accent1"/>
        <w:sz w:val="32"/>
        <w:szCs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Calibri" w:hAnsi="Calibri" w:cs="Calibri" w:hint="default"/>
        <w:b w:val="0"/>
        <w:i w:val="0"/>
        <w:color w:val="00AEEF" w:themeColor="accent1"/>
        <w:sz w:val="32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C4834"/>
    <w:multiLevelType w:val="hybridMultilevel"/>
    <w:tmpl w:val="0382E526"/>
    <w:lvl w:ilvl="0" w:tplc="A1083AB2">
      <w:start w:val="1"/>
      <w:numFmt w:val="bullet"/>
      <w:pStyle w:val="Opsommingwit"/>
      <w:lvlText w:val="→"/>
      <w:lvlJc w:val="left"/>
      <w:pPr>
        <w:ind w:left="720" w:hanging="360"/>
      </w:pPr>
      <w:rPr>
        <w:rFonts w:ascii="Calibri" w:hAnsi="Calibri" w:cs="Calibri" w:hint="default"/>
        <w:b/>
        <w:i w:val="0"/>
        <w:color w:val="FFFFFF" w:themeColor="background1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66EC3"/>
    <w:multiLevelType w:val="hybridMultilevel"/>
    <w:tmpl w:val="5698A0A0"/>
    <w:lvl w:ilvl="0" w:tplc="87C6570C">
      <w:start w:val="1"/>
      <w:numFmt w:val="bullet"/>
      <w:lvlText w:val="●"/>
      <w:lvlJc w:val="left"/>
      <w:pPr>
        <w:ind w:left="720" w:hanging="360"/>
      </w:pPr>
    </w:lvl>
    <w:lvl w:ilvl="1" w:tplc="EC2E63A0">
      <w:start w:val="1"/>
      <w:numFmt w:val="bullet"/>
      <w:lvlText w:val="○"/>
      <w:lvlJc w:val="left"/>
      <w:pPr>
        <w:ind w:left="1440" w:hanging="360"/>
      </w:pPr>
    </w:lvl>
    <w:lvl w:ilvl="2" w:tplc="5C44FF52">
      <w:start w:val="1"/>
      <w:numFmt w:val="bullet"/>
      <w:lvlText w:val="■"/>
      <w:lvlJc w:val="left"/>
      <w:pPr>
        <w:ind w:left="2160" w:hanging="360"/>
      </w:pPr>
    </w:lvl>
    <w:lvl w:ilvl="3" w:tplc="AF36490C">
      <w:start w:val="1"/>
      <w:numFmt w:val="bullet"/>
      <w:lvlText w:val="●"/>
      <w:lvlJc w:val="left"/>
      <w:pPr>
        <w:ind w:left="2880" w:hanging="360"/>
      </w:pPr>
    </w:lvl>
    <w:lvl w:ilvl="4" w:tplc="A73E882C">
      <w:start w:val="1"/>
      <w:numFmt w:val="bullet"/>
      <w:lvlText w:val="○"/>
      <w:lvlJc w:val="left"/>
      <w:pPr>
        <w:ind w:left="3600" w:hanging="360"/>
      </w:pPr>
    </w:lvl>
    <w:lvl w:ilvl="5" w:tplc="872C0AD0">
      <w:start w:val="1"/>
      <w:numFmt w:val="bullet"/>
      <w:lvlText w:val="■"/>
      <w:lvlJc w:val="left"/>
      <w:pPr>
        <w:ind w:left="4320" w:hanging="360"/>
      </w:pPr>
    </w:lvl>
    <w:lvl w:ilvl="6" w:tplc="51709DE2">
      <w:start w:val="1"/>
      <w:numFmt w:val="bullet"/>
      <w:lvlText w:val="●"/>
      <w:lvlJc w:val="left"/>
      <w:pPr>
        <w:ind w:left="5040" w:hanging="360"/>
      </w:pPr>
    </w:lvl>
    <w:lvl w:ilvl="7" w:tplc="96387CD4">
      <w:start w:val="1"/>
      <w:numFmt w:val="bullet"/>
      <w:lvlText w:val="●"/>
      <w:lvlJc w:val="left"/>
      <w:pPr>
        <w:ind w:left="5760" w:hanging="360"/>
      </w:pPr>
    </w:lvl>
    <w:lvl w:ilvl="8" w:tplc="456CCE5A">
      <w:start w:val="1"/>
      <w:numFmt w:val="bullet"/>
      <w:lvlText w:val="●"/>
      <w:lvlJc w:val="left"/>
      <w:pPr>
        <w:ind w:left="6480" w:hanging="360"/>
      </w:pPr>
    </w:lvl>
  </w:abstractNum>
  <w:num w:numId="1" w16cid:durableId="473375241">
    <w:abstractNumId w:val="1"/>
  </w:num>
  <w:num w:numId="2" w16cid:durableId="2108959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0169784">
    <w:abstractNumId w:val="4"/>
  </w:num>
  <w:num w:numId="4" w16cid:durableId="2015957439">
    <w:abstractNumId w:val="3"/>
  </w:num>
  <w:num w:numId="5" w16cid:durableId="597640563">
    <w:abstractNumId w:val="2"/>
  </w:num>
  <w:num w:numId="6" w16cid:durableId="260996737">
    <w:abstractNumId w:val="0"/>
  </w:num>
  <w:num w:numId="7" w16cid:durableId="23479688">
    <w:abstractNumId w:val="5"/>
  </w:num>
  <w:num w:numId="8" w16cid:durableId="1550651197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79"/>
    <w:rsid w:val="0000668F"/>
    <w:rsid w:val="00031A41"/>
    <w:rsid w:val="00052C2F"/>
    <w:rsid w:val="00053C2C"/>
    <w:rsid w:val="000951CA"/>
    <w:rsid w:val="00096BCD"/>
    <w:rsid w:val="000C1F74"/>
    <w:rsid w:val="000D0414"/>
    <w:rsid w:val="000E2D0F"/>
    <w:rsid w:val="001205BF"/>
    <w:rsid w:val="00140CBA"/>
    <w:rsid w:val="00146F12"/>
    <w:rsid w:val="00170E90"/>
    <w:rsid w:val="00174F7E"/>
    <w:rsid w:val="001B0392"/>
    <w:rsid w:val="001C282E"/>
    <w:rsid w:val="001E1C23"/>
    <w:rsid w:val="001F570A"/>
    <w:rsid w:val="001F61C5"/>
    <w:rsid w:val="001F6B5C"/>
    <w:rsid w:val="00237D9F"/>
    <w:rsid w:val="00277379"/>
    <w:rsid w:val="002963A8"/>
    <w:rsid w:val="00322202"/>
    <w:rsid w:val="00322BB9"/>
    <w:rsid w:val="00383A2D"/>
    <w:rsid w:val="00401E2B"/>
    <w:rsid w:val="00426139"/>
    <w:rsid w:val="004301FC"/>
    <w:rsid w:val="00434D48"/>
    <w:rsid w:val="00470CF7"/>
    <w:rsid w:val="0049179B"/>
    <w:rsid w:val="004C0DB7"/>
    <w:rsid w:val="00521313"/>
    <w:rsid w:val="00521494"/>
    <w:rsid w:val="005344B9"/>
    <w:rsid w:val="005433EF"/>
    <w:rsid w:val="00547DCC"/>
    <w:rsid w:val="00573B77"/>
    <w:rsid w:val="00586BA0"/>
    <w:rsid w:val="005D7AD9"/>
    <w:rsid w:val="005E51BE"/>
    <w:rsid w:val="005F3085"/>
    <w:rsid w:val="006169C6"/>
    <w:rsid w:val="00620298"/>
    <w:rsid w:val="006225B4"/>
    <w:rsid w:val="00653B76"/>
    <w:rsid w:val="006822E6"/>
    <w:rsid w:val="006A2606"/>
    <w:rsid w:val="006D5128"/>
    <w:rsid w:val="00702598"/>
    <w:rsid w:val="00743DBB"/>
    <w:rsid w:val="00755047"/>
    <w:rsid w:val="007710D1"/>
    <w:rsid w:val="00777555"/>
    <w:rsid w:val="00793653"/>
    <w:rsid w:val="007A09C1"/>
    <w:rsid w:val="007F4AE7"/>
    <w:rsid w:val="007F4DF8"/>
    <w:rsid w:val="0089427E"/>
    <w:rsid w:val="008C5219"/>
    <w:rsid w:val="008E391A"/>
    <w:rsid w:val="008F2F8E"/>
    <w:rsid w:val="00940A0A"/>
    <w:rsid w:val="00991B2D"/>
    <w:rsid w:val="009A0F67"/>
    <w:rsid w:val="009C73C7"/>
    <w:rsid w:val="009F7BE1"/>
    <w:rsid w:val="00A223CB"/>
    <w:rsid w:val="00A24C3B"/>
    <w:rsid w:val="00A52942"/>
    <w:rsid w:val="00A61266"/>
    <w:rsid w:val="00A91461"/>
    <w:rsid w:val="00AB281C"/>
    <w:rsid w:val="00AF3579"/>
    <w:rsid w:val="00B0720D"/>
    <w:rsid w:val="00B33448"/>
    <w:rsid w:val="00B83BC4"/>
    <w:rsid w:val="00B842EF"/>
    <w:rsid w:val="00B85C5F"/>
    <w:rsid w:val="00B86B36"/>
    <w:rsid w:val="00BB4965"/>
    <w:rsid w:val="00BC778F"/>
    <w:rsid w:val="00BC7A19"/>
    <w:rsid w:val="00BE6065"/>
    <w:rsid w:val="00BF161F"/>
    <w:rsid w:val="00BF4109"/>
    <w:rsid w:val="00C267B5"/>
    <w:rsid w:val="00C411EA"/>
    <w:rsid w:val="00C55599"/>
    <w:rsid w:val="00C71AB1"/>
    <w:rsid w:val="00C764F9"/>
    <w:rsid w:val="00C80A31"/>
    <w:rsid w:val="00D1634C"/>
    <w:rsid w:val="00D413DA"/>
    <w:rsid w:val="00D50A6B"/>
    <w:rsid w:val="00D638E3"/>
    <w:rsid w:val="00D73F87"/>
    <w:rsid w:val="00D76B7D"/>
    <w:rsid w:val="00D85538"/>
    <w:rsid w:val="00D860CD"/>
    <w:rsid w:val="00D86163"/>
    <w:rsid w:val="00DA7266"/>
    <w:rsid w:val="00DE23BA"/>
    <w:rsid w:val="00DE31E0"/>
    <w:rsid w:val="00E122CA"/>
    <w:rsid w:val="00E37488"/>
    <w:rsid w:val="00E43DF3"/>
    <w:rsid w:val="00E65BD8"/>
    <w:rsid w:val="00E9101C"/>
    <w:rsid w:val="00E9504C"/>
    <w:rsid w:val="00EC6680"/>
    <w:rsid w:val="00EC68A5"/>
    <w:rsid w:val="00EE76C2"/>
    <w:rsid w:val="00F2653B"/>
    <w:rsid w:val="00F50B35"/>
    <w:rsid w:val="00F559B5"/>
    <w:rsid w:val="00F67AE5"/>
    <w:rsid w:val="00F96024"/>
    <w:rsid w:val="00FB797F"/>
    <w:rsid w:val="00F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D5FF0"/>
  <w15:chartTrackingRefBased/>
  <w15:docId w15:val="{5FBC9A25-22E7-45EE-9B2B-C68593F4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4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7379"/>
    <w:pPr>
      <w:spacing w:after="0" w:line="240" w:lineRule="auto"/>
    </w:pPr>
    <w:rPr>
      <w:rFonts w:ascii="Arial" w:eastAsia="Arial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559B5"/>
    <w:pPr>
      <w:keepNext/>
      <w:keepLines/>
      <w:numPr>
        <w:numId w:val="1"/>
      </w:numPr>
      <w:spacing w:before="500" w:after="250"/>
      <w:ind w:left="-567"/>
      <w:outlineLvl w:val="0"/>
    </w:pPr>
    <w:rPr>
      <w:rFonts w:asciiTheme="majorHAnsi" w:eastAsiaTheme="majorEastAsia" w:hAnsiTheme="majorHAnsi" w:cstheme="majorBidi"/>
      <w:b/>
      <w:caps/>
      <w:color w:val="1D3455" w:themeColor="accent2"/>
      <w:sz w:val="44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9A0F67"/>
    <w:pPr>
      <w:keepNext/>
      <w:keepLines/>
      <w:numPr>
        <w:ilvl w:val="1"/>
        <w:numId w:val="1"/>
      </w:numPr>
      <w:spacing w:before="250"/>
      <w:outlineLvl w:val="1"/>
    </w:pPr>
    <w:rPr>
      <w:rFonts w:asciiTheme="majorHAnsi" w:eastAsiaTheme="majorEastAsia" w:hAnsiTheme="majorHAnsi" w:cstheme="majorBidi"/>
      <w:b/>
      <w:caps/>
      <w:color w:val="00AEEF" w:themeColor="accent1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9A0F67"/>
    <w:pPr>
      <w:keepNext/>
      <w:keepLines/>
      <w:numPr>
        <w:ilvl w:val="2"/>
        <w:numId w:val="1"/>
      </w:numPr>
      <w:spacing w:before="250"/>
      <w:outlineLvl w:val="2"/>
    </w:pPr>
    <w:rPr>
      <w:rFonts w:asciiTheme="majorHAnsi" w:eastAsiaTheme="majorEastAsia" w:hAnsiTheme="majorHAnsi" w:cstheme="majorBidi"/>
      <w:b/>
      <w:caps/>
      <w:color w:val="00AEEF" w:themeColor="accen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qFormat/>
    <w:rsid w:val="009A0F67"/>
    <w:pPr>
      <w:keepNext/>
      <w:keepLines/>
      <w:spacing w:before="250"/>
      <w:outlineLvl w:val="3"/>
    </w:pPr>
    <w:rPr>
      <w:rFonts w:asciiTheme="majorHAnsi" w:eastAsiaTheme="majorEastAsia" w:hAnsiTheme="majorHAnsi" w:cstheme="majorBidi"/>
      <w:b/>
      <w:iCs/>
      <w:color w:val="1D3455" w:themeColor="accent2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70CF7"/>
    <w:pPr>
      <w:spacing w:line="1000" w:lineRule="atLeast"/>
      <w:contextualSpacing/>
    </w:pPr>
    <w:rPr>
      <w:rFonts w:asciiTheme="majorHAnsi" w:eastAsiaTheme="majorEastAsia" w:hAnsiTheme="majorHAnsi" w:cstheme="majorBidi"/>
      <w:b/>
      <w:caps/>
      <w:color w:val="1D3455" w:themeColor="accent2"/>
      <w:sz w:val="12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0CF7"/>
    <w:rPr>
      <w:rFonts w:asciiTheme="majorHAnsi" w:eastAsiaTheme="majorEastAsia" w:hAnsiTheme="majorHAnsi" w:cstheme="majorBidi"/>
      <w:b/>
      <w:caps/>
      <w:color w:val="1D3455" w:themeColor="accent2"/>
      <w:sz w:val="12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109"/>
    <w:pPr>
      <w:numPr>
        <w:ilvl w:val="1"/>
      </w:numPr>
      <w:spacing w:line="520" w:lineRule="atLeast"/>
    </w:pPr>
    <w:rPr>
      <w:rFonts w:eastAsiaTheme="minorEastAsia"/>
      <w:b/>
      <w:color w:val="FFFFFF" w:themeColor="background1"/>
      <w:spacing w:val="-12"/>
      <w:sz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4109"/>
    <w:rPr>
      <w:rFonts w:eastAsiaTheme="minorEastAsia"/>
      <w:b/>
      <w:color w:val="FFFFFF" w:themeColor="background1"/>
      <w:spacing w:val="-12"/>
      <w:sz w:val="48"/>
    </w:rPr>
  </w:style>
  <w:style w:type="character" w:customStyle="1" w:styleId="Kop1Char">
    <w:name w:val="Kop 1 Char"/>
    <w:basedOn w:val="Standaardalinea-lettertype"/>
    <w:link w:val="Kop1"/>
    <w:uiPriority w:val="4"/>
    <w:rsid w:val="00F559B5"/>
    <w:rPr>
      <w:rFonts w:asciiTheme="majorHAnsi" w:eastAsiaTheme="majorEastAsia" w:hAnsiTheme="majorHAnsi" w:cstheme="majorBidi"/>
      <w:b/>
      <w:caps/>
      <w:color w:val="1D3455" w:themeColor="accent2"/>
      <w:sz w:val="44"/>
      <w:szCs w:val="32"/>
    </w:rPr>
  </w:style>
  <w:style w:type="paragraph" w:customStyle="1" w:styleId="Vet">
    <w:name w:val="Vet"/>
    <w:basedOn w:val="Standaard"/>
    <w:next w:val="Standaard"/>
    <w:link w:val="VetChar"/>
    <w:uiPriority w:val="1"/>
    <w:qFormat/>
    <w:rsid w:val="00146F12"/>
    <w:rPr>
      <w:b/>
      <w:color w:val="000000" w:themeColor="text2"/>
    </w:rPr>
  </w:style>
  <w:style w:type="character" w:customStyle="1" w:styleId="Kop2Char">
    <w:name w:val="Kop 2 Char"/>
    <w:basedOn w:val="Standaardalinea-lettertype"/>
    <w:link w:val="Kop2"/>
    <w:uiPriority w:val="4"/>
    <w:rsid w:val="00F2653B"/>
    <w:rPr>
      <w:rFonts w:asciiTheme="majorHAnsi" w:eastAsiaTheme="majorEastAsia" w:hAnsiTheme="majorHAnsi" w:cstheme="majorBidi"/>
      <w:b/>
      <w:caps/>
      <w:color w:val="00AEEF" w:themeColor="accent1"/>
      <w:sz w:val="32"/>
      <w:szCs w:val="26"/>
    </w:rPr>
  </w:style>
  <w:style w:type="character" w:customStyle="1" w:styleId="VetChar">
    <w:name w:val="Vet Char"/>
    <w:basedOn w:val="Standaardalinea-lettertype"/>
    <w:link w:val="Vet"/>
    <w:uiPriority w:val="1"/>
    <w:rsid w:val="00146F12"/>
    <w:rPr>
      <w:b/>
      <w:color w:val="000000" w:themeColor="text2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F2653B"/>
    <w:rPr>
      <w:rFonts w:asciiTheme="majorHAnsi" w:eastAsiaTheme="majorEastAsia" w:hAnsiTheme="majorHAnsi" w:cstheme="majorBidi"/>
      <w:b/>
      <w:caps/>
      <w:color w:val="00AEEF" w:themeColor="accent1"/>
      <w:sz w:val="24"/>
      <w:szCs w:val="24"/>
    </w:rPr>
  </w:style>
  <w:style w:type="character" w:styleId="Paginanummer">
    <w:name w:val="page number"/>
    <w:basedOn w:val="Standaardalinea-lettertype"/>
    <w:uiPriority w:val="7"/>
    <w:qFormat/>
    <w:rsid w:val="00D76B7D"/>
    <w:rPr>
      <w:rFonts w:asciiTheme="minorHAnsi" w:hAnsiTheme="minorHAnsi"/>
      <w:color w:val="1D3455" w:themeColor="accent2"/>
      <w:sz w:val="40"/>
    </w:rPr>
  </w:style>
  <w:style w:type="paragraph" w:styleId="Bijschrift">
    <w:name w:val="caption"/>
    <w:basedOn w:val="Standaard"/>
    <w:next w:val="Standaard"/>
    <w:uiPriority w:val="35"/>
    <w:unhideWhenUsed/>
    <w:qFormat/>
    <w:rsid w:val="00D76B7D"/>
    <w:pPr>
      <w:spacing w:line="200" w:lineRule="atLeast"/>
    </w:pPr>
    <w:rPr>
      <w:i/>
      <w:iCs/>
      <w:color w:val="000000" w:themeColor="text2"/>
      <w:sz w:val="16"/>
      <w:szCs w:val="18"/>
    </w:rPr>
  </w:style>
  <w:style w:type="paragraph" w:customStyle="1" w:styleId="Quotetitel">
    <w:name w:val="Quote titel"/>
    <w:link w:val="QuotetitelChar"/>
    <w:uiPriority w:val="8"/>
    <w:qFormat/>
    <w:rsid w:val="00C411EA"/>
    <w:pPr>
      <w:spacing w:after="0" w:line="320" w:lineRule="atLeast"/>
    </w:pPr>
    <w:rPr>
      <w:caps/>
      <w:color w:val="FFFFFF" w:themeColor="background1"/>
      <w:sz w:val="28"/>
    </w:rPr>
  </w:style>
  <w:style w:type="paragraph" w:customStyle="1" w:styleId="Quotetekst">
    <w:name w:val="Quote tekst"/>
    <w:link w:val="QuotetekstChar"/>
    <w:uiPriority w:val="8"/>
    <w:qFormat/>
    <w:rsid w:val="00C411EA"/>
    <w:pPr>
      <w:spacing w:after="0" w:line="280" w:lineRule="atLeast"/>
    </w:pPr>
    <w:rPr>
      <w:i/>
      <w:color w:val="FFFFFF" w:themeColor="background1"/>
      <w:sz w:val="24"/>
    </w:rPr>
  </w:style>
  <w:style w:type="character" w:customStyle="1" w:styleId="QuotetitelChar">
    <w:name w:val="Quote titel Char"/>
    <w:basedOn w:val="Standaardalinea-lettertype"/>
    <w:link w:val="Quotetitel"/>
    <w:uiPriority w:val="8"/>
    <w:rsid w:val="00C411EA"/>
    <w:rPr>
      <w:caps/>
      <w:color w:val="FFFFFF" w:themeColor="background1"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1B0392"/>
    <w:pPr>
      <w:tabs>
        <w:tab w:val="center" w:pos="4536"/>
        <w:tab w:val="right" w:pos="9072"/>
      </w:tabs>
    </w:pPr>
  </w:style>
  <w:style w:type="character" w:customStyle="1" w:styleId="QuotetekstChar">
    <w:name w:val="Quote tekst Char"/>
    <w:basedOn w:val="QuotetitelChar"/>
    <w:link w:val="Quotetekst"/>
    <w:uiPriority w:val="8"/>
    <w:rsid w:val="00C411EA"/>
    <w:rPr>
      <w:i/>
      <w:caps w:val="0"/>
      <w:color w:val="FFFFFF" w:themeColor="background1"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0392"/>
    <w:rPr>
      <w:color w:val="000000" w:themeColor="text1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B03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0392"/>
    <w:rPr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4"/>
    <w:rsid w:val="00F2653B"/>
    <w:rPr>
      <w:rFonts w:asciiTheme="majorHAnsi" w:eastAsiaTheme="majorEastAsia" w:hAnsiTheme="majorHAnsi" w:cstheme="majorBidi"/>
      <w:b/>
      <w:iCs/>
      <w:color w:val="1D3455" w:themeColor="accent2"/>
      <w:sz w:val="24"/>
    </w:rPr>
  </w:style>
  <w:style w:type="paragraph" w:customStyle="1" w:styleId="Paginanummertekst">
    <w:name w:val="Paginanummer tekst"/>
    <w:basedOn w:val="Standaard"/>
    <w:link w:val="PaginanummertekstChar"/>
    <w:uiPriority w:val="7"/>
    <w:qFormat/>
    <w:rsid w:val="00DA7266"/>
    <w:rPr>
      <w:caps/>
      <w:color w:val="00AEEF" w:themeColor="accent1"/>
      <w:spacing w:val="4"/>
      <w:sz w:val="16"/>
    </w:rPr>
  </w:style>
  <w:style w:type="paragraph" w:customStyle="1" w:styleId="Voetteksthoofdletters">
    <w:name w:val="Voettekst hoofdletters"/>
    <w:link w:val="VoetteksthoofdlettersChar"/>
    <w:uiPriority w:val="8"/>
    <w:qFormat/>
    <w:rsid w:val="00E43DF3"/>
    <w:pPr>
      <w:spacing w:after="0" w:line="250" w:lineRule="atLeast"/>
    </w:pPr>
    <w:rPr>
      <w:b/>
      <w:caps/>
      <w:color w:val="1D3455" w:themeColor="accent2"/>
      <w:sz w:val="16"/>
    </w:rPr>
  </w:style>
  <w:style w:type="character" w:customStyle="1" w:styleId="PaginanummertekstChar">
    <w:name w:val="Paginanummer tekst Char"/>
    <w:basedOn w:val="Standaardalinea-lettertype"/>
    <w:link w:val="Paginanummertekst"/>
    <w:uiPriority w:val="7"/>
    <w:rsid w:val="001C282E"/>
    <w:rPr>
      <w:caps/>
      <w:color w:val="00AEEF" w:themeColor="accent1"/>
      <w:spacing w:val="4"/>
      <w:sz w:val="16"/>
    </w:rPr>
  </w:style>
  <w:style w:type="paragraph" w:customStyle="1" w:styleId="Voettekstklein">
    <w:name w:val="Voettekst klein"/>
    <w:link w:val="VoettekstkleinChar"/>
    <w:uiPriority w:val="8"/>
    <w:qFormat/>
    <w:rsid w:val="00B842EF"/>
    <w:pPr>
      <w:spacing w:after="0" w:line="250" w:lineRule="atLeast"/>
    </w:pPr>
    <w:rPr>
      <w:b/>
      <w:color w:val="00AEEF" w:themeColor="accent1"/>
      <w:sz w:val="16"/>
    </w:rPr>
  </w:style>
  <w:style w:type="character" w:customStyle="1" w:styleId="VoetteksthoofdlettersChar">
    <w:name w:val="Voettekst hoofdletters Char"/>
    <w:basedOn w:val="VoettekstChar"/>
    <w:link w:val="Voetteksthoofdletters"/>
    <w:uiPriority w:val="8"/>
    <w:rsid w:val="001C282E"/>
    <w:rPr>
      <w:b/>
      <w:caps/>
      <w:color w:val="1D3455" w:themeColor="accent2"/>
      <w:sz w:val="16"/>
    </w:rPr>
  </w:style>
  <w:style w:type="character" w:customStyle="1" w:styleId="VoettekstkleinChar">
    <w:name w:val="Voettekst klein Char"/>
    <w:basedOn w:val="VoetteksthoofdlettersChar"/>
    <w:link w:val="Voettekstklein"/>
    <w:uiPriority w:val="8"/>
    <w:rsid w:val="00B842EF"/>
    <w:rPr>
      <w:b/>
      <w:caps w:val="0"/>
      <w:color w:val="00AEEF" w:themeColor="accent1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C80A31"/>
    <w:pPr>
      <w:numPr>
        <w:numId w:val="3"/>
      </w:numPr>
    </w:pPr>
  </w:style>
  <w:style w:type="paragraph" w:customStyle="1" w:styleId="Intro">
    <w:name w:val="Intro"/>
    <w:basedOn w:val="Standaard"/>
    <w:link w:val="IntroChar"/>
    <w:uiPriority w:val="3"/>
    <w:qFormat/>
    <w:rsid w:val="00E37488"/>
    <w:pPr>
      <w:spacing w:before="500" w:after="500" w:line="500" w:lineRule="atLeast"/>
    </w:pPr>
    <w:rPr>
      <w:color w:val="1D3455" w:themeColor="accent2"/>
      <w:sz w:val="36"/>
    </w:rPr>
  </w:style>
  <w:style w:type="character" w:customStyle="1" w:styleId="IntroChar">
    <w:name w:val="Intro Char"/>
    <w:basedOn w:val="Standaardalinea-lettertype"/>
    <w:link w:val="Intro"/>
    <w:uiPriority w:val="3"/>
    <w:rsid w:val="00322BB9"/>
    <w:rPr>
      <w:color w:val="1D3455" w:themeColor="accent2"/>
      <w:sz w:val="36"/>
    </w:rPr>
  </w:style>
  <w:style w:type="character" w:styleId="Tekstvantijdelijkeaanduiding">
    <w:name w:val="Placeholder Text"/>
    <w:basedOn w:val="Standaardalinea-lettertype"/>
    <w:uiPriority w:val="99"/>
    <w:semiHidden/>
    <w:rsid w:val="00EC6680"/>
    <w:rPr>
      <w:color w:val="808080"/>
    </w:rPr>
  </w:style>
  <w:style w:type="paragraph" w:customStyle="1" w:styleId="Kop1zondernummer">
    <w:name w:val="Kop 1 zonder nummer"/>
    <w:basedOn w:val="Standaard"/>
    <w:link w:val="Kop1zondernummerChar"/>
    <w:uiPriority w:val="4"/>
    <w:qFormat/>
    <w:rsid w:val="00D638E3"/>
    <w:pPr>
      <w:spacing w:after="250"/>
      <w:ind w:left="-454"/>
      <w:outlineLvl w:val="0"/>
    </w:pPr>
    <w:rPr>
      <w:b/>
      <w:caps/>
      <w:color w:val="1D3455" w:themeColor="accent2"/>
      <w:sz w:val="44"/>
    </w:rPr>
  </w:style>
  <w:style w:type="character" w:styleId="Hyperlink">
    <w:name w:val="Hyperlink"/>
    <w:basedOn w:val="Standaardalinea-lettertype"/>
    <w:uiPriority w:val="99"/>
    <w:unhideWhenUsed/>
    <w:rsid w:val="00140CBA"/>
    <w:rPr>
      <w:color w:val="1D3455" w:themeColor="hyperlink"/>
      <w:u w:val="single"/>
    </w:rPr>
  </w:style>
  <w:style w:type="character" w:customStyle="1" w:styleId="Kop1zondernummerChar">
    <w:name w:val="Kop 1 zonder nummer Char"/>
    <w:basedOn w:val="Standaardalinea-lettertype"/>
    <w:link w:val="Kop1zondernummer"/>
    <w:uiPriority w:val="4"/>
    <w:rsid w:val="00D638E3"/>
    <w:rPr>
      <w:b/>
      <w:caps/>
      <w:color w:val="1D3455" w:themeColor="accent2"/>
      <w:sz w:val="44"/>
    </w:rPr>
  </w:style>
  <w:style w:type="paragraph" w:styleId="Inhopg1">
    <w:name w:val="toc 1"/>
    <w:basedOn w:val="Standaard"/>
    <w:next w:val="Standaard"/>
    <w:uiPriority w:val="39"/>
    <w:unhideWhenUsed/>
    <w:qFormat/>
    <w:rsid w:val="00D638E3"/>
    <w:pPr>
      <w:spacing w:before="250" w:after="250"/>
      <w:ind w:hanging="454"/>
    </w:pPr>
    <w:rPr>
      <w:b/>
      <w:caps/>
      <w:color w:val="1D3455" w:themeColor="accent2"/>
      <w:sz w:val="22"/>
    </w:rPr>
  </w:style>
  <w:style w:type="paragraph" w:styleId="Inhopg2">
    <w:name w:val="toc 2"/>
    <w:basedOn w:val="Standaard"/>
    <w:next w:val="Standaard"/>
    <w:uiPriority w:val="39"/>
    <w:unhideWhenUsed/>
    <w:qFormat/>
    <w:rsid w:val="00D638E3"/>
    <w:pPr>
      <w:ind w:left="454" w:hanging="454"/>
    </w:pPr>
    <w:rPr>
      <w:color w:val="1D3455" w:themeColor="accent2"/>
    </w:rPr>
  </w:style>
  <w:style w:type="paragraph" w:styleId="Inhopg3">
    <w:name w:val="toc 3"/>
    <w:basedOn w:val="Standaard"/>
    <w:next w:val="Standaard"/>
    <w:uiPriority w:val="39"/>
    <w:unhideWhenUsed/>
    <w:qFormat/>
    <w:rsid w:val="00D638E3"/>
    <w:pPr>
      <w:ind w:left="908" w:hanging="454"/>
    </w:pPr>
    <w:rPr>
      <w:color w:val="1D3455" w:themeColor="accent2"/>
    </w:rPr>
  </w:style>
  <w:style w:type="table" w:styleId="Tabelraster">
    <w:name w:val="Table Grid"/>
    <w:basedOn w:val="Standaardtabel"/>
    <w:uiPriority w:val="39"/>
    <w:rsid w:val="005D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ein">
    <w:name w:val="Klein"/>
    <w:basedOn w:val="Standaard"/>
    <w:link w:val="KleinChar"/>
    <w:uiPriority w:val="8"/>
    <w:qFormat/>
    <w:rsid w:val="005D7AD9"/>
    <w:pPr>
      <w:spacing w:line="200" w:lineRule="atLeast"/>
    </w:pPr>
    <w:rPr>
      <w:i/>
      <w:sz w:val="16"/>
    </w:rPr>
  </w:style>
  <w:style w:type="paragraph" w:customStyle="1" w:styleId="Bijlage">
    <w:name w:val="Bijlage"/>
    <w:basedOn w:val="Standaard"/>
    <w:next w:val="Vet"/>
    <w:link w:val="BijlageChar"/>
    <w:uiPriority w:val="5"/>
    <w:qFormat/>
    <w:rsid w:val="00FF14A2"/>
    <w:pPr>
      <w:numPr>
        <w:numId w:val="6"/>
      </w:numPr>
      <w:spacing w:after="250"/>
      <w:outlineLvl w:val="0"/>
    </w:pPr>
    <w:rPr>
      <w:b/>
      <w:caps/>
      <w:color w:val="1D3455" w:themeColor="accent2"/>
      <w:sz w:val="44"/>
    </w:rPr>
  </w:style>
  <w:style w:type="character" w:customStyle="1" w:styleId="KleinChar">
    <w:name w:val="Klein Char"/>
    <w:basedOn w:val="Standaardalinea-lettertype"/>
    <w:link w:val="Klein"/>
    <w:uiPriority w:val="8"/>
    <w:rsid w:val="008C5219"/>
    <w:rPr>
      <w:i/>
      <w:color w:val="000000" w:themeColor="text1"/>
      <w:sz w:val="16"/>
    </w:rPr>
  </w:style>
  <w:style w:type="table" w:styleId="Rastertabel5donker-Accent4">
    <w:name w:val="Grid Table 5 Dark Accent 4"/>
    <w:basedOn w:val="Standaardtabel"/>
    <w:uiPriority w:val="50"/>
    <w:rsid w:val="00AB28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0FF" w:themeFill="accent4" w:themeFillTint="33"/>
      <w:vAlign w:val="center"/>
    </w:tcPr>
    <w:tblStylePr w:type="firstRow">
      <w:rPr>
        <w:rFonts w:asciiTheme="minorHAnsi" w:hAnsiTheme="minorHAnsi"/>
        <w:b/>
        <w:bCs/>
        <w:caps/>
        <w:smallCaps w:val="0"/>
        <w:color w:val="FFFFFF" w:themeColor="background1"/>
        <w:sz w:val="20"/>
      </w:rPr>
      <w:tblPr/>
      <w:tcPr>
        <w:shd w:val="clear" w:color="auto" w:fill="1D345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EE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EE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EEF" w:themeFill="accent4"/>
      </w:tcPr>
    </w:tblStylePr>
    <w:tblStylePr w:type="band1Vert">
      <w:tblPr/>
      <w:tcPr>
        <w:shd w:val="clear" w:color="auto" w:fill="92E1FF" w:themeFill="accent4" w:themeFillTint="66"/>
      </w:tcPr>
    </w:tblStylePr>
    <w:tblStylePr w:type="band1Horz">
      <w:tblPr/>
      <w:tcPr>
        <w:shd w:val="clear" w:color="auto" w:fill="92E1FF" w:themeFill="accent4" w:themeFillTint="66"/>
      </w:tcPr>
    </w:tblStylePr>
  </w:style>
  <w:style w:type="character" w:customStyle="1" w:styleId="BijlageChar">
    <w:name w:val="Bijlage Char"/>
    <w:basedOn w:val="Standaardalinea-lettertype"/>
    <w:link w:val="Bijlage"/>
    <w:uiPriority w:val="5"/>
    <w:rsid w:val="00F2653B"/>
    <w:rPr>
      <w:b/>
      <w:caps/>
      <w:color w:val="1D3455" w:themeColor="accent2"/>
      <w:sz w:val="44"/>
    </w:rPr>
  </w:style>
  <w:style w:type="paragraph" w:customStyle="1" w:styleId="Kleinwit">
    <w:name w:val="Klein wit"/>
    <w:basedOn w:val="Klein"/>
    <w:link w:val="KleinwitChar"/>
    <w:uiPriority w:val="6"/>
    <w:qFormat/>
    <w:rsid w:val="00A61266"/>
    <w:rPr>
      <w:b/>
      <w:bCs/>
      <w:caps/>
      <w:color w:val="FFFFFF" w:themeColor="background1"/>
    </w:rPr>
  </w:style>
  <w:style w:type="paragraph" w:customStyle="1" w:styleId="Opsommingwit">
    <w:name w:val="Opsomming wit"/>
    <w:link w:val="OpsommingwitChar"/>
    <w:uiPriority w:val="5"/>
    <w:qFormat/>
    <w:rsid w:val="00F67AE5"/>
    <w:pPr>
      <w:numPr>
        <w:numId w:val="7"/>
      </w:numPr>
      <w:ind w:left="680" w:hanging="340"/>
    </w:pPr>
    <w:rPr>
      <w:caps/>
      <w:color w:val="FFFFFF" w:themeColor="background1"/>
      <w:sz w:val="20"/>
    </w:rPr>
  </w:style>
  <w:style w:type="character" w:customStyle="1" w:styleId="KleinwitChar">
    <w:name w:val="Klein wit Char"/>
    <w:basedOn w:val="KleinChar"/>
    <w:link w:val="Kleinwit"/>
    <w:uiPriority w:val="6"/>
    <w:rsid w:val="00170E90"/>
    <w:rPr>
      <w:b/>
      <w:bCs/>
      <w:i/>
      <w:caps/>
      <w:color w:val="FFFFFF" w:themeColor="background1"/>
      <w:sz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67AE5"/>
    <w:rPr>
      <w:color w:val="000000" w:themeColor="text1"/>
      <w:sz w:val="20"/>
    </w:rPr>
  </w:style>
  <w:style w:type="character" w:customStyle="1" w:styleId="OpsommingwitChar">
    <w:name w:val="Opsomming wit Char"/>
    <w:basedOn w:val="LijstalineaChar"/>
    <w:link w:val="Opsommingwit"/>
    <w:uiPriority w:val="5"/>
    <w:rsid w:val="00170E90"/>
    <w:rPr>
      <w:caps/>
      <w:color w:val="FFFFFF" w:themeColor="background1"/>
      <w:sz w:val="20"/>
    </w:rPr>
  </w:style>
  <w:style w:type="paragraph" w:customStyle="1" w:styleId="Wittitel">
    <w:name w:val="Wit titel"/>
    <w:basedOn w:val="Standaard"/>
    <w:next w:val="Wittekst"/>
    <w:link w:val="WittitelChar"/>
    <w:qFormat/>
    <w:rsid w:val="00BE6065"/>
    <w:pPr>
      <w:spacing w:after="60" w:line="170" w:lineRule="atLeast"/>
    </w:pPr>
    <w:rPr>
      <w:color w:val="FFFFFF" w:themeColor="background1"/>
      <w:sz w:val="23"/>
    </w:rPr>
  </w:style>
  <w:style w:type="paragraph" w:customStyle="1" w:styleId="Wittekst">
    <w:name w:val="Wit tekst"/>
    <w:basedOn w:val="Standaard"/>
    <w:link w:val="WittekstChar"/>
    <w:qFormat/>
    <w:rsid w:val="00BE6065"/>
    <w:pPr>
      <w:spacing w:line="160" w:lineRule="atLeast"/>
    </w:pPr>
    <w:rPr>
      <w:color w:val="FFFFFF" w:themeColor="background1"/>
      <w:sz w:val="14"/>
    </w:rPr>
  </w:style>
  <w:style w:type="character" w:customStyle="1" w:styleId="WittitelChar">
    <w:name w:val="Wit titel Char"/>
    <w:basedOn w:val="Standaardalinea-lettertype"/>
    <w:link w:val="Wittitel"/>
    <w:rsid w:val="00BE6065"/>
    <w:rPr>
      <w:color w:val="FFFFFF" w:themeColor="background1"/>
      <w:sz w:val="23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6065"/>
    <w:rPr>
      <w:color w:val="605E5C"/>
      <w:shd w:val="clear" w:color="auto" w:fill="E1DFDD"/>
    </w:rPr>
  </w:style>
  <w:style w:type="character" w:customStyle="1" w:styleId="WittekstChar">
    <w:name w:val="Wit tekst Char"/>
    <w:basedOn w:val="Standaardalinea-lettertype"/>
    <w:link w:val="Wittekst"/>
    <w:rsid w:val="00BE6065"/>
    <w:rPr>
      <w:color w:val="FFFFFF" w:themeColor="background1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00.%202026\ArboTechniek\huisstijl\Sjabloon%20Brief.dotx" TargetMode="External"/></Relationships>
</file>

<file path=word/theme/theme1.xml><?xml version="1.0" encoding="utf-8"?>
<a:theme xmlns:a="http://schemas.openxmlformats.org/drawingml/2006/main" name="Kantoorthema">
  <a:themeElements>
    <a:clrScheme name="ArboTechni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AEEF"/>
      </a:accent1>
      <a:accent2>
        <a:srgbClr val="1D3455"/>
      </a:accent2>
      <a:accent3>
        <a:srgbClr val="EAF6FE"/>
      </a:accent3>
      <a:accent4>
        <a:srgbClr val="00AEEF"/>
      </a:accent4>
      <a:accent5>
        <a:srgbClr val="1D3455"/>
      </a:accent5>
      <a:accent6>
        <a:srgbClr val="EAF6FE"/>
      </a:accent6>
      <a:hlink>
        <a:srgbClr val="1D3455"/>
      </a:hlink>
      <a:folHlink>
        <a:srgbClr val="00AEEF"/>
      </a:folHlink>
    </a:clrScheme>
    <a:fontScheme name="ArboTechnie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7140D77642642BF65E2542B4924AE" ma:contentTypeVersion="16" ma:contentTypeDescription="Een nieuw document maken." ma:contentTypeScope="" ma:versionID="7f212f8a1b48fcf6fbf465d02d503389">
  <xsd:schema xmlns:xsd="http://www.w3.org/2001/XMLSchema" xmlns:xs="http://www.w3.org/2001/XMLSchema" xmlns:p="http://schemas.microsoft.com/office/2006/metadata/properties" xmlns:ns2="3498b017-1f1a-4af2-aeca-8f5a292e431b" xmlns:ns3="fe3dcf6f-c1cd-4830-aa15-354b21c777a6" targetNamespace="http://schemas.microsoft.com/office/2006/metadata/properties" ma:root="true" ma:fieldsID="d89b301fd894f87ce10a0bee908c593a" ns2:_="" ns3:_="">
    <xsd:import namespace="3498b017-1f1a-4af2-aeca-8f5a292e431b"/>
    <xsd:import namespace="fe3dcf6f-c1cd-4830-aa15-354b21c777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8b017-1f1a-4af2-aeca-8f5a292e4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470a00a-d9f0-43b4-8ca1-8c2dbf2421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dcf6f-c1cd-4830-aa15-354b21c777a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e70d5c5-141f-4e00-a122-2aca8abc1b49}" ma:internalName="TaxCatchAll" ma:showField="CatchAllData" ma:web="fe3dcf6f-c1cd-4830-aa15-354b21c777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3dcf6f-c1cd-4830-aa15-354b21c777a6" xsi:nil="true"/>
    <lcf76f155ced4ddcb4097134ff3c332f xmlns="3498b017-1f1a-4af2-aeca-8f5a292e43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4D351-C5E4-4155-BC4E-410154CA9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8b017-1f1a-4af2-aeca-8f5a292e431b"/>
    <ds:schemaRef ds:uri="fe3dcf6f-c1cd-4830-aa15-354b21c777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15EF2B-4F4D-4B56-B993-7BFCF14BFA59}">
  <ds:schemaRefs>
    <ds:schemaRef ds:uri="http://schemas.microsoft.com/office/2006/metadata/properties"/>
    <ds:schemaRef ds:uri="http://schemas.microsoft.com/office/infopath/2007/PartnerControls"/>
    <ds:schemaRef ds:uri="fe3dcf6f-c1cd-4830-aa15-354b21c777a6"/>
    <ds:schemaRef ds:uri="3498b017-1f1a-4af2-aeca-8f5a292e431b"/>
  </ds:schemaRefs>
</ds:datastoreItem>
</file>

<file path=customXml/itemProps3.xml><?xml version="1.0" encoding="utf-8"?>
<ds:datastoreItem xmlns:ds="http://schemas.openxmlformats.org/officeDocument/2006/customXml" ds:itemID="{4302DB8C-E6C2-4357-AA5F-F3092138F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9A19B9-4024-4B1B-B62B-569B65C8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Brief.dotx</Template>
  <TotalTime>14</TotalTime>
  <Pages>4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ArboTechniek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>Subtitel</dc:subject>
  <dc:creator>Marja Cevaal</dc:creator>
  <cp:keywords/>
  <dc:description/>
  <cp:lastModifiedBy>Marja Cevaal</cp:lastModifiedBy>
  <cp:revision>2</cp:revision>
  <dcterms:created xsi:type="dcterms:W3CDTF">2026-07-22T14:38:00Z</dcterms:created>
  <dcterms:modified xsi:type="dcterms:W3CDTF">2026-07-22T15:08:00Z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0x010100A417140D77642642BF65E2542B4924AE</vt:lpwstr>
  </property>
</Properties>
</file>