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079A" w14:textId="77777777" w:rsidR="001F61C5" w:rsidRDefault="001F61C5"/>
    <w:p w14:paraId="62A44B9A" w14:textId="77777777" w:rsidR="006822E6" w:rsidRDefault="006822E6"/>
    <w:p w14:paraId="53F536AD" w14:textId="77777777" w:rsidR="0000668F" w:rsidRDefault="0000668F" w:rsidP="00D413DA"/>
    <w:p w14:paraId="58AC4BD2" w14:textId="77777777" w:rsidR="00811C84" w:rsidRDefault="00811C84" w:rsidP="004E570C">
      <w:pPr>
        <w:spacing w:after="60"/>
        <w:jc w:val="center"/>
        <w:rPr>
          <w:b/>
          <w:bCs/>
          <w:color w:val="1F3864"/>
          <w:sz w:val="44"/>
          <w:szCs w:val="44"/>
        </w:rPr>
      </w:pPr>
    </w:p>
    <w:p w14:paraId="55E671B2" w14:textId="77777777" w:rsidR="00811C84" w:rsidRDefault="00811C84" w:rsidP="004E570C">
      <w:pPr>
        <w:spacing w:after="60"/>
        <w:jc w:val="center"/>
        <w:rPr>
          <w:b/>
          <w:bCs/>
          <w:color w:val="1F3864"/>
          <w:sz w:val="44"/>
          <w:szCs w:val="44"/>
        </w:rPr>
      </w:pPr>
    </w:p>
    <w:p w14:paraId="33025FF1" w14:textId="64E59087" w:rsidR="004E570C" w:rsidRDefault="004E570C" w:rsidP="004E570C">
      <w:pPr>
        <w:spacing w:after="60"/>
        <w:jc w:val="center"/>
      </w:pPr>
      <w:r>
        <w:rPr>
          <w:b/>
          <w:bCs/>
          <w:color w:val="1F3864"/>
          <w:sz w:val="44"/>
          <w:szCs w:val="44"/>
        </w:rPr>
        <w:t>Werkplekinspectieformulier</w:t>
      </w:r>
    </w:p>
    <w:p w14:paraId="7D27791D" w14:textId="680273AE" w:rsidR="004E570C" w:rsidRDefault="004E570C" w:rsidP="004E570C">
      <w:pPr>
        <w:spacing w:after="300"/>
        <w:jc w:val="center"/>
      </w:pPr>
      <w:r>
        <w:rPr>
          <w:i/>
          <w:iCs/>
          <w:color w:val="595959"/>
          <w:sz w:val="22"/>
          <w:szCs w:val="22"/>
        </w:rPr>
        <w:t>Veiligheidsinspectie installatietechniek magazijn en werkplaats</w:t>
      </w:r>
    </w:p>
    <w:p w14:paraId="6E5E4232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Algemene gegevens</w:t>
      </w:r>
    </w:p>
    <w:p w14:paraId="311E7153" w14:textId="77777777" w:rsidR="004E570C" w:rsidRDefault="004E570C" w:rsidP="004E570C">
      <w:pPr>
        <w:spacing w:after="60"/>
      </w:pPr>
    </w:p>
    <w:tbl>
      <w:tblPr>
        <w:tblW w:w="9192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1"/>
        <w:gridCol w:w="6311"/>
      </w:tblGrid>
      <w:tr w:rsidR="004E570C" w14:paraId="6F89FC44" w14:textId="77777777" w:rsidTr="00FC02A9">
        <w:trPr>
          <w:trHeight w:val="341"/>
        </w:trPr>
        <w:tc>
          <w:tcPr>
            <w:tcW w:w="2881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7EE4C0C" w14:textId="77777777" w:rsidR="004E570C" w:rsidRDefault="004E570C" w:rsidP="0017437A">
            <w:r>
              <w:rPr>
                <w:b/>
                <w:bCs/>
              </w:rPr>
              <w:t>Locatie</w:t>
            </w:r>
          </w:p>
        </w:tc>
        <w:tc>
          <w:tcPr>
            <w:tcW w:w="6311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BE872D5" w14:textId="77777777" w:rsidR="004E570C" w:rsidRDefault="004E570C" w:rsidP="0017437A"/>
        </w:tc>
      </w:tr>
    </w:tbl>
    <w:p w14:paraId="1B9FA0F6" w14:textId="77777777" w:rsidR="004E570C" w:rsidRDefault="004E570C" w:rsidP="004E570C">
      <w:pPr>
        <w:spacing w:after="80"/>
      </w:pPr>
    </w:p>
    <w:tbl>
      <w:tblPr>
        <w:tblW w:w="9242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7"/>
        <w:gridCol w:w="6345"/>
      </w:tblGrid>
      <w:tr w:rsidR="004E570C" w14:paraId="4D752448" w14:textId="77777777" w:rsidTr="00FC02A9">
        <w:trPr>
          <w:trHeight w:val="279"/>
        </w:trPr>
        <w:tc>
          <w:tcPr>
            <w:tcW w:w="2897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5EEB257" w14:textId="77777777" w:rsidR="004E570C" w:rsidRDefault="004E570C" w:rsidP="0017437A">
            <w:r>
              <w:rPr>
                <w:b/>
                <w:bCs/>
              </w:rPr>
              <w:t>Aanwezige medewerkers</w:t>
            </w:r>
          </w:p>
        </w:tc>
        <w:tc>
          <w:tcPr>
            <w:tcW w:w="6345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13C9D8E" w14:textId="77777777" w:rsidR="004E570C" w:rsidRDefault="004E570C" w:rsidP="0017437A"/>
        </w:tc>
      </w:tr>
    </w:tbl>
    <w:p w14:paraId="21FDB3E0" w14:textId="77777777" w:rsidR="004E570C" w:rsidRDefault="004E570C" w:rsidP="004E570C">
      <w:pPr>
        <w:spacing w:after="80"/>
      </w:pPr>
    </w:p>
    <w:tbl>
      <w:tblPr>
        <w:tblW w:w="9254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1"/>
        <w:gridCol w:w="6353"/>
      </w:tblGrid>
      <w:tr w:rsidR="004E570C" w14:paraId="1DA8D06E" w14:textId="77777777" w:rsidTr="00FC02A9">
        <w:trPr>
          <w:trHeight w:val="235"/>
        </w:trPr>
        <w:tc>
          <w:tcPr>
            <w:tcW w:w="2901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CEA6A6D" w14:textId="77777777" w:rsidR="004E570C" w:rsidRDefault="004E570C" w:rsidP="0017437A">
            <w:r>
              <w:rPr>
                <w:b/>
                <w:bCs/>
              </w:rPr>
              <w:t>Datum inspectie</w:t>
            </w:r>
          </w:p>
        </w:tc>
        <w:tc>
          <w:tcPr>
            <w:tcW w:w="6353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801871A" w14:textId="77777777" w:rsidR="004E570C" w:rsidRDefault="004E570C" w:rsidP="0017437A"/>
        </w:tc>
      </w:tr>
    </w:tbl>
    <w:p w14:paraId="7050D996" w14:textId="77777777" w:rsidR="004E570C" w:rsidRDefault="004E570C" w:rsidP="004E570C">
      <w:pPr>
        <w:spacing w:after="80"/>
      </w:pPr>
    </w:p>
    <w:tbl>
      <w:tblPr>
        <w:tblW w:w="9244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8"/>
        <w:gridCol w:w="6346"/>
      </w:tblGrid>
      <w:tr w:rsidR="004E570C" w14:paraId="25ACAF6D" w14:textId="77777777" w:rsidTr="004E570C">
        <w:trPr>
          <w:trHeight w:val="248"/>
        </w:trPr>
        <w:tc>
          <w:tcPr>
            <w:tcW w:w="289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8B83039" w14:textId="77777777" w:rsidR="004E570C" w:rsidRDefault="004E570C" w:rsidP="0017437A">
            <w:r>
              <w:rPr>
                <w:b/>
                <w:bCs/>
              </w:rPr>
              <w:t>Naam inspecteur</w:t>
            </w:r>
          </w:p>
        </w:tc>
        <w:tc>
          <w:tcPr>
            <w:tcW w:w="6346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D1EE7B9" w14:textId="77777777" w:rsidR="004E570C" w:rsidRDefault="004E570C" w:rsidP="0017437A"/>
        </w:tc>
      </w:tr>
    </w:tbl>
    <w:p w14:paraId="6CD2AEF4" w14:textId="77777777" w:rsidR="004E570C" w:rsidRDefault="004E570C" w:rsidP="004E570C">
      <w:pPr>
        <w:spacing w:after="80"/>
      </w:pPr>
    </w:p>
    <w:p w14:paraId="698EB5FB" w14:textId="77777777" w:rsidR="004E570C" w:rsidRDefault="004E570C" w:rsidP="004E570C">
      <w:pPr>
        <w:spacing w:before="160" w:after="60"/>
      </w:pPr>
      <w:r>
        <w:rPr>
          <w:b/>
          <w:bCs/>
        </w:rPr>
        <w:t>Omschrijving van de werkzaamheden</w:t>
      </w:r>
    </w:p>
    <w:p w14:paraId="22E85B64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4706D2CF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6BD233FA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013F5BA0" w14:textId="77777777" w:rsidR="0000668F" w:rsidRDefault="0000668F" w:rsidP="00D413DA"/>
    <w:p w14:paraId="67E6C5C0" w14:textId="77777777" w:rsidR="004E570C" w:rsidRDefault="004E570C" w:rsidP="00D413DA"/>
    <w:p w14:paraId="37DB57A0" w14:textId="77777777" w:rsidR="00811C84" w:rsidRDefault="00811C84" w:rsidP="00D413DA"/>
    <w:p w14:paraId="1EB3754E" w14:textId="77777777" w:rsidR="00811C84" w:rsidRDefault="00811C84" w:rsidP="00D413DA"/>
    <w:p w14:paraId="79969C77" w14:textId="77777777" w:rsidR="00811C84" w:rsidRDefault="00811C84" w:rsidP="00D413DA"/>
    <w:p w14:paraId="18D39C1F" w14:textId="77777777" w:rsidR="004E570C" w:rsidRDefault="004E570C" w:rsidP="00D413DA"/>
    <w:p w14:paraId="205332C6" w14:textId="77777777" w:rsidR="004E570C" w:rsidRDefault="004E570C" w:rsidP="00D413DA"/>
    <w:p w14:paraId="60F67402" w14:textId="77777777" w:rsidR="004E570C" w:rsidRDefault="004E570C" w:rsidP="00D413DA"/>
    <w:p w14:paraId="07A360F5" w14:textId="77777777" w:rsidR="004E570C" w:rsidRDefault="004E570C" w:rsidP="00D413DA"/>
    <w:p w14:paraId="1095EF9B" w14:textId="77777777" w:rsidR="004E570C" w:rsidRDefault="004E570C" w:rsidP="00D413DA"/>
    <w:p w14:paraId="56F03567" w14:textId="77777777" w:rsidR="004E570C" w:rsidRDefault="004E570C" w:rsidP="00D413DA"/>
    <w:p w14:paraId="4DC8224F" w14:textId="77777777" w:rsidR="004E570C" w:rsidRDefault="004E570C" w:rsidP="00D413DA"/>
    <w:p w14:paraId="4FFA3058" w14:textId="77777777" w:rsidR="004E570C" w:rsidRDefault="004E570C" w:rsidP="00D413DA"/>
    <w:p w14:paraId="24A28BAC" w14:textId="77777777" w:rsidR="004E570C" w:rsidRDefault="004E570C" w:rsidP="00D413DA"/>
    <w:p w14:paraId="28C15722" w14:textId="77777777" w:rsidR="004E570C" w:rsidRDefault="004E570C" w:rsidP="00D413DA"/>
    <w:p w14:paraId="3F42D158" w14:textId="77777777" w:rsidR="004E570C" w:rsidRDefault="004E570C" w:rsidP="00D413DA"/>
    <w:p w14:paraId="41B13E3D" w14:textId="77777777" w:rsidR="004E570C" w:rsidRDefault="004E570C" w:rsidP="00D413DA"/>
    <w:p w14:paraId="67C4A497" w14:textId="77777777" w:rsidR="004E570C" w:rsidRDefault="004E570C" w:rsidP="00D413DA"/>
    <w:p w14:paraId="3FB07C8A" w14:textId="77777777" w:rsidR="004E570C" w:rsidRDefault="004E570C" w:rsidP="00D413DA"/>
    <w:p w14:paraId="42D4FA21" w14:textId="77777777" w:rsidR="004E570C" w:rsidRDefault="004E570C" w:rsidP="00D413DA"/>
    <w:p w14:paraId="4DDDBEBA" w14:textId="77777777" w:rsidR="004E570C" w:rsidRDefault="004E570C" w:rsidP="00D413DA"/>
    <w:p w14:paraId="1D707FD2" w14:textId="77777777" w:rsidR="004E570C" w:rsidRDefault="004E570C" w:rsidP="00D413DA"/>
    <w:p w14:paraId="3F9D0B8F" w14:textId="77777777" w:rsidR="004E570C" w:rsidRDefault="004E570C" w:rsidP="004E570C">
      <w:pPr>
        <w:pBdr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pBdr>
        <w:shd w:val="clear" w:color="auto" w:fill="F2F2F2"/>
        <w:spacing w:before="200" w:after="200"/>
      </w:pPr>
      <w:r>
        <w:rPr>
          <w:i/>
          <w:iCs/>
          <w:sz w:val="18"/>
          <w:szCs w:val="18"/>
        </w:rPr>
        <w:lastRenderedPageBreak/>
        <w:t>Toelichting: kruis per vraag aan of de situatie voldoet, niet voldoet, of niet van toepassing (n.v.t.) is. Noteer bij afwijkingen altijd een toelichting in de kolom Opmerkingen.</w:t>
      </w:r>
    </w:p>
    <w:p w14:paraId="06D143CC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Gedrag</w:t>
      </w:r>
    </w:p>
    <w:p w14:paraId="25228A3B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02804D22" w14:textId="77777777" w:rsidTr="004E570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1DB7DA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22E56F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C8B8D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6861C0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B0BC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0FC35AC1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1BB16D" w14:textId="77777777" w:rsidR="004E570C" w:rsidRDefault="004E570C" w:rsidP="0017437A">
            <w:r>
              <w:t>Nemen de medewerkers veiligheid serieus?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724C30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FE190A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77078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6863A5" w14:textId="77777777" w:rsidR="004E570C" w:rsidRDefault="004E570C" w:rsidP="0017437A"/>
        </w:tc>
      </w:tr>
      <w:tr w:rsidR="004E570C" w14:paraId="61A0F2C5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7D5F3A" w14:textId="77777777" w:rsidR="004E570C" w:rsidRDefault="004E570C" w:rsidP="0017437A">
            <w:r>
              <w:t>Letten medewerkers op zichzelf en op anderen?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BB07F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2E5F8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13D07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330C921" w14:textId="77777777" w:rsidR="004E570C" w:rsidRDefault="004E570C" w:rsidP="0017437A"/>
        </w:tc>
      </w:tr>
      <w:tr w:rsidR="004E570C" w14:paraId="1EA85353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8E4C1A" w14:textId="77777777" w:rsidR="004E570C" w:rsidRDefault="004E570C" w:rsidP="0017437A">
            <w:r>
              <w:t>Worden de procedures opgevolgd?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0A67C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3CDBB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7C6F1A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3231AC" w14:textId="77777777" w:rsidR="004E570C" w:rsidRDefault="004E570C" w:rsidP="0017437A"/>
        </w:tc>
      </w:tr>
    </w:tbl>
    <w:p w14:paraId="3A9167B3" w14:textId="77777777" w:rsidR="004E570C" w:rsidRDefault="004E570C" w:rsidP="004E570C">
      <w:pPr>
        <w:spacing w:after="160"/>
      </w:pPr>
    </w:p>
    <w:p w14:paraId="774421FB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Algemeen</w:t>
      </w:r>
    </w:p>
    <w:p w14:paraId="0BD87FDD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008E1825" w14:textId="77777777" w:rsidTr="004E570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AE077F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624E2E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5E19A6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0AAE1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C5E925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440F54E0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105E7" w14:textId="77777777" w:rsidR="004E570C" w:rsidRDefault="004E570C" w:rsidP="0017437A">
            <w:r>
              <w:t>Werkt overal de verlichting?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8C4D2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C79AFF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611AF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53FCA0" w14:textId="77777777" w:rsidR="004E570C" w:rsidRDefault="004E570C" w:rsidP="0017437A"/>
        </w:tc>
      </w:tr>
      <w:tr w:rsidR="004E570C" w14:paraId="56A2E060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37EB8C" w14:textId="77777777" w:rsidR="004E570C" w:rsidRDefault="004E570C" w:rsidP="0017437A">
            <w:r>
              <w:t>Zijn vloeren niet glad door vocht of andere stoffen?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5408F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E9B56A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E185B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D48298" w14:textId="77777777" w:rsidR="004E570C" w:rsidRDefault="004E570C" w:rsidP="0017437A"/>
        </w:tc>
      </w:tr>
      <w:tr w:rsidR="004E570C" w14:paraId="5948A76B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6B6F0" w14:textId="77777777" w:rsidR="004E570C" w:rsidRDefault="004E570C" w:rsidP="0017437A">
            <w:r>
              <w:t>Zijn de heftruck(s) en eventuele acculaadstations goedgekeurd?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24FCE3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06794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967EA2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8E5465" w14:textId="77777777" w:rsidR="004E570C" w:rsidRDefault="004E570C" w:rsidP="0017437A"/>
        </w:tc>
      </w:tr>
    </w:tbl>
    <w:p w14:paraId="534B901B" w14:textId="77777777" w:rsidR="004E570C" w:rsidRDefault="004E570C" w:rsidP="004E570C">
      <w:pPr>
        <w:spacing w:after="160"/>
      </w:pPr>
    </w:p>
    <w:p w14:paraId="14E44CA7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Noodvoorzieningen</w:t>
      </w:r>
    </w:p>
    <w:p w14:paraId="155D6B47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46900132" w14:textId="77777777" w:rsidTr="004E570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936A5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22617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DC2B82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7DC41D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D9549D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7B66F06F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AC62A" w14:textId="77777777" w:rsidR="004E570C" w:rsidRDefault="004E570C" w:rsidP="0017437A">
            <w:r>
              <w:t>Zijn er een calamiteitenplan en noodplattegronden aanwezig?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E0FB6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51A209F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6624B33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EBE2C2" w14:textId="77777777" w:rsidR="004E570C" w:rsidRDefault="004E570C" w:rsidP="0017437A"/>
        </w:tc>
      </w:tr>
      <w:tr w:rsidR="004E570C" w14:paraId="6BB2D7A9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2C8DD" w14:textId="77777777" w:rsidR="004E570C" w:rsidRDefault="004E570C" w:rsidP="0017437A">
            <w:r>
              <w:t>Zijn de brandblussers goedgekeurd?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80878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DCE7B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B239D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6299CC" w14:textId="77777777" w:rsidR="004E570C" w:rsidRDefault="004E570C" w:rsidP="0017437A"/>
        </w:tc>
      </w:tr>
      <w:tr w:rsidR="004E570C" w14:paraId="6049D23D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086335" w14:textId="77777777" w:rsidR="004E570C" w:rsidRDefault="004E570C" w:rsidP="0017437A">
            <w:r>
              <w:t>Zijn de nooduitgangen en vluchtwegen vrij van obstakels?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7D2C8F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75587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D0B7A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E2298BA" w14:textId="77777777" w:rsidR="004E570C" w:rsidRDefault="004E570C" w:rsidP="0017437A"/>
        </w:tc>
      </w:tr>
      <w:tr w:rsidR="004E570C" w14:paraId="3D05AB65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13509F" w14:textId="77777777" w:rsidR="004E570C" w:rsidRDefault="004E570C" w:rsidP="0017437A">
            <w:r>
              <w:t>Zijn de nooduitgangen te openen?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088AC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5C1A64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15AAEA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4AD621" w14:textId="77777777" w:rsidR="004E570C" w:rsidRDefault="004E570C" w:rsidP="0017437A"/>
        </w:tc>
      </w:tr>
      <w:tr w:rsidR="004E570C" w14:paraId="10CE0326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D21C0" w14:textId="77777777" w:rsidR="004E570C" w:rsidRDefault="004E570C" w:rsidP="0017437A">
            <w:r>
              <w:t>Zijn de brandblussers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54975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3EE79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47061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C1545C" w14:textId="77777777" w:rsidR="004E570C" w:rsidRDefault="004E570C" w:rsidP="0017437A"/>
        </w:tc>
      </w:tr>
      <w:tr w:rsidR="004E570C" w14:paraId="5C988357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5B8559" w14:textId="77777777" w:rsidR="004E570C" w:rsidRDefault="004E570C" w:rsidP="0017437A">
            <w:r>
              <w:t>Zijn de oog- en nooddouches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17782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6A562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78D18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0B8921" w14:textId="77777777" w:rsidR="004E570C" w:rsidRDefault="004E570C" w:rsidP="0017437A"/>
        </w:tc>
      </w:tr>
      <w:tr w:rsidR="004E570C" w14:paraId="4FF25125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F37DF7" w14:textId="77777777" w:rsidR="004E570C" w:rsidRDefault="004E570C" w:rsidP="0017437A">
            <w:r>
              <w:t>Is er een EHBO-trommel aanwezig, bereikbaar en compleet?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5345302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3614B3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90695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26AE1C" w14:textId="77777777" w:rsidR="004E570C" w:rsidRDefault="004E570C" w:rsidP="0017437A"/>
        </w:tc>
      </w:tr>
    </w:tbl>
    <w:p w14:paraId="1E1FE4B7" w14:textId="77777777" w:rsidR="004E570C" w:rsidRDefault="004E570C" w:rsidP="004E570C">
      <w:pPr>
        <w:spacing w:after="160"/>
      </w:pPr>
    </w:p>
    <w:p w14:paraId="48960604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lastRenderedPageBreak/>
        <w:t>Persoonlijke beschermingsmiddelen</w:t>
      </w:r>
    </w:p>
    <w:p w14:paraId="3E719082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75C795F8" w14:textId="77777777" w:rsidTr="004E570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C1A8E4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78E841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72CCA5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21B746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0D065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1463EF44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D13EDD" w14:textId="77777777" w:rsidR="004E570C" w:rsidRDefault="004E570C" w:rsidP="0017437A">
            <w:r>
              <w:t>Worden de vereiste persoonlijke beschermingsmiddelen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6549D2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CDFD9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857C5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FF04B2" w14:textId="77777777" w:rsidR="004E570C" w:rsidRDefault="004E570C" w:rsidP="0017437A"/>
        </w:tc>
      </w:tr>
      <w:tr w:rsidR="004E570C" w14:paraId="148B6B54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ECBEF" w14:textId="77777777" w:rsidR="004E570C" w:rsidRDefault="004E570C" w:rsidP="0017437A">
            <w:r>
              <w:t>Zijn de persoonlijke beschermingsmiddelen afgestemd op de gebruiker?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6426D8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D71E9B4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1F87D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AA2648" w14:textId="77777777" w:rsidR="004E570C" w:rsidRDefault="004E570C" w:rsidP="0017437A"/>
        </w:tc>
      </w:tr>
      <w:tr w:rsidR="004E570C" w14:paraId="1D5A4C25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140D2" w14:textId="77777777" w:rsidR="004E570C" w:rsidRDefault="004E570C" w:rsidP="0017437A">
            <w:r>
              <w:t>Zijn de persoonlijke beschermingsmiddelen in goede staat en worden deze onderhouden en geïnspecteerd?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4080D2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9ACB8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7F190A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F07F8E" w14:textId="77777777" w:rsidR="004E570C" w:rsidRDefault="004E570C" w:rsidP="0017437A"/>
        </w:tc>
      </w:tr>
    </w:tbl>
    <w:p w14:paraId="2C27EDF3" w14:textId="77777777" w:rsidR="004E570C" w:rsidRDefault="004E570C" w:rsidP="004E570C">
      <w:pPr>
        <w:spacing w:after="160"/>
      </w:pPr>
    </w:p>
    <w:p w14:paraId="12E05A32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Orde en netheid</w:t>
      </w:r>
    </w:p>
    <w:p w14:paraId="43F0FE9D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10B0BB05" w14:textId="77777777" w:rsidTr="004E570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64ADB2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84548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3696CC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44006C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D13A26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27A7BA0F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0361EA" w14:textId="77777777" w:rsidR="004E570C" w:rsidRDefault="004E570C" w:rsidP="0017437A">
            <w:r>
              <w:t>Is de ruimte netjes opgeruimd?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D0499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CA3074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5C2E0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5F8615" w14:textId="77777777" w:rsidR="004E570C" w:rsidRDefault="004E570C" w:rsidP="0017437A"/>
        </w:tc>
      </w:tr>
      <w:tr w:rsidR="004E570C" w14:paraId="1580D5E6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9909D" w14:textId="77777777" w:rsidR="004E570C" w:rsidRDefault="004E570C" w:rsidP="0017437A">
            <w:r>
              <w:t>Zijn gangpaden vrij van slangen, kabels, transportmiddelen en andere obstakels?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64DB59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E3C6AE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DDDBD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486CC0" w14:textId="77777777" w:rsidR="004E570C" w:rsidRDefault="004E570C" w:rsidP="0017437A"/>
        </w:tc>
      </w:tr>
      <w:tr w:rsidR="004E570C" w14:paraId="571D1E67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A8B5C" w14:textId="77777777" w:rsidR="004E570C" w:rsidRDefault="004E570C" w:rsidP="0017437A">
            <w:r>
              <w:t>Zijn niet gebruikte materialen en gereedschappen opgeborgen?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5E101B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40CAE2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8165E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3046EA" w14:textId="77777777" w:rsidR="004E570C" w:rsidRDefault="004E570C" w:rsidP="0017437A"/>
        </w:tc>
      </w:tr>
      <w:tr w:rsidR="004E570C" w14:paraId="100613F6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243362" w14:textId="77777777" w:rsidR="004E570C" w:rsidRDefault="004E570C" w:rsidP="0017437A">
            <w:r>
              <w:t>Worden pauzeruimtes en sanitaire voorzieningen goed schoongehouden?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D3EFE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3A808D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685E0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ECDDCE" w14:textId="77777777" w:rsidR="004E570C" w:rsidRDefault="004E570C" w:rsidP="0017437A"/>
        </w:tc>
      </w:tr>
    </w:tbl>
    <w:p w14:paraId="54387C0A" w14:textId="77777777" w:rsidR="004E570C" w:rsidRDefault="004E570C" w:rsidP="004E570C">
      <w:pPr>
        <w:spacing w:after="160"/>
      </w:pPr>
    </w:p>
    <w:p w14:paraId="15FB63E7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Magazijnstellingen</w:t>
      </w:r>
    </w:p>
    <w:p w14:paraId="68344758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311987D1" w14:textId="77777777" w:rsidTr="004E570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A1DE2D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D52AB5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D42AB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7844FE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FB7DE5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298AA3DA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7C3DA9" w14:textId="77777777" w:rsidR="004E570C" w:rsidRDefault="004E570C" w:rsidP="0017437A">
            <w:r>
              <w:t>Zijn stellingen verankerd aan vloer of wand?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85642F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544EB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5C401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71346AA" w14:textId="77777777" w:rsidR="004E570C" w:rsidRDefault="004E570C" w:rsidP="0017437A"/>
        </w:tc>
      </w:tr>
      <w:tr w:rsidR="004E570C" w14:paraId="18FB42F2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BCAF99" w14:textId="77777777" w:rsidR="004E570C" w:rsidRDefault="004E570C" w:rsidP="0017437A">
            <w:r>
              <w:t>Is er geen overbelasting of doorzakken van balusters?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A94C6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E52B1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B2EE1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65C9CA" w14:textId="77777777" w:rsidR="004E570C" w:rsidRDefault="004E570C" w:rsidP="0017437A"/>
        </w:tc>
      </w:tr>
      <w:tr w:rsidR="004E570C" w14:paraId="09ECF159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43FB5A" w14:textId="77777777" w:rsidR="004E570C" w:rsidRDefault="004E570C" w:rsidP="0017437A">
            <w:r>
              <w:t>Zijn de liggers in goede conditie?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0EA9C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94EBE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2B9D6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641EB4E" w14:textId="77777777" w:rsidR="004E570C" w:rsidRDefault="004E570C" w:rsidP="0017437A"/>
        </w:tc>
      </w:tr>
      <w:tr w:rsidR="004E570C" w14:paraId="09A12E7B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F386EC" w14:textId="77777777" w:rsidR="004E570C" w:rsidRDefault="004E570C" w:rsidP="0017437A">
            <w:r>
              <w:t>Zijn de staanders in goede conditie?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8BF04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8E1794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32B7AA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0D5C77" w14:textId="77777777" w:rsidR="004E570C" w:rsidRDefault="004E570C" w:rsidP="0017437A"/>
        </w:tc>
      </w:tr>
      <w:tr w:rsidR="004E570C" w14:paraId="5F2C1EE6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80D1B8" w14:textId="77777777" w:rsidR="004E570C" w:rsidRDefault="004E570C" w:rsidP="0017437A">
            <w:r>
              <w:t>Is het draagvermogen van de stellingen bekend en vermeld?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FA39B0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83F77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B98B0A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F17CD4F" w14:textId="77777777" w:rsidR="004E570C" w:rsidRDefault="004E570C" w:rsidP="0017437A"/>
        </w:tc>
      </w:tr>
      <w:tr w:rsidR="004E570C" w14:paraId="2012A0CB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AA372B" w14:textId="77777777" w:rsidR="004E570C" w:rsidRDefault="004E570C" w:rsidP="0017437A">
            <w:r>
              <w:t>Zijn de staanders voorzien van aanrijdbeveiliging?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134FC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E75E8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2147F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4D2A50D" w14:textId="77777777" w:rsidR="004E570C" w:rsidRDefault="004E570C" w:rsidP="0017437A"/>
        </w:tc>
      </w:tr>
      <w:tr w:rsidR="004E570C" w14:paraId="245C5000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AF40A6" w14:textId="77777777" w:rsidR="004E570C" w:rsidRDefault="004E570C" w:rsidP="0017437A">
            <w:r>
              <w:lastRenderedPageBreak/>
              <w:t>Zijn de stellingen aantoonbaar geïnspecteerd?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4FDCE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5DB218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2A2F390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66D73F" w14:textId="77777777" w:rsidR="004E570C" w:rsidRDefault="004E570C" w:rsidP="0017437A"/>
        </w:tc>
      </w:tr>
    </w:tbl>
    <w:p w14:paraId="0475C7C0" w14:textId="77777777" w:rsidR="004E570C" w:rsidRDefault="004E570C" w:rsidP="004E570C">
      <w:pPr>
        <w:spacing w:after="160"/>
      </w:pPr>
    </w:p>
    <w:p w14:paraId="357CC99F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Fysieke belasting</w:t>
      </w:r>
    </w:p>
    <w:p w14:paraId="0F4FAD6F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41288E72" w14:textId="77777777" w:rsidTr="004E570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BD388A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2EEF55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A06A9D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2707F6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695D2F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7AA0E35F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ED71FF" w14:textId="77777777" w:rsidR="004E570C" w:rsidRDefault="004E570C" w:rsidP="0017437A">
            <w:r>
              <w:t>Worden er waar nodig tilhulpmiddelen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3B218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81DC02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E219C2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0309EE" w14:textId="77777777" w:rsidR="004E570C" w:rsidRDefault="004E570C" w:rsidP="0017437A"/>
        </w:tc>
      </w:tr>
      <w:tr w:rsidR="004E570C" w14:paraId="7419F908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3FB3A5" w14:textId="77777777" w:rsidR="004E570C" w:rsidRDefault="004E570C" w:rsidP="0017437A">
            <w:r>
              <w:t>Zijn de tilhulpmiddelen in goede staat?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BDB656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CF186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5E839E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0230E1" w14:textId="77777777" w:rsidR="004E570C" w:rsidRDefault="004E570C" w:rsidP="0017437A"/>
        </w:tc>
      </w:tr>
      <w:tr w:rsidR="004E570C" w14:paraId="164BDE18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3AB2F" w14:textId="77777777" w:rsidR="004E570C" w:rsidRDefault="004E570C" w:rsidP="0017437A">
            <w:r>
              <w:t>Wordt er in een goede houding gewerkt?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77AE68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EB2C60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123C7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A64FAF" w14:textId="77777777" w:rsidR="004E570C" w:rsidRDefault="004E570C" w:rsidP="0017437A"/>
        </w:tc>
      </w:tr>
    </w:tbl>
    <w:p w14:paraId="7793F94F" w14:textId="77777777" w:rsidR="004E570C" w:rsidRDefault="004E570C" w:rsidP="004E570C">
      <w:pPr>
        <w:spacing w:after="160"/>
      </w:pPr>
    </w:p>
    <w:p w14:paraId="02D04D8E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Arbeidsmiddelen</w:t>
      </w:r>
    </w:p>
    <w:p w14:paraId="0C3BEBD3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64D03A3F" w14:textId="77777777" w:rsidTr="004E570C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D2A9B6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59475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DD260A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095029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54F88E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1C9CDF7B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77AD9" w14:textId="77777777" w:rsidR="004E570C" w:rsidRDefault="004E570C" w:rsidP="0017437A">
            <w:r>
              <w:t>Worden arbeidsmiddelen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10A940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39F4F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774CD3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DCAEAC1" w14:textId="77777777" w:rsidR="004E570C" w:rsidRDefault="004E570C" w:rsidP="0017437A"/>
        </w:tc>
      </w:tr>
      <w:tr w:rsidR="004E570C" w14:paraId="6B36C27A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3644C7" w14:textId="77777777" w:rsidR="004E570C" w:rsidRDefault="004E570C" w:rsidP="0017437A">
            <w:r>
              <w:t>Zijn de arbeidsmiddelen in goede staat en zijn deze aantoonbaar geïnspecteerd?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F970F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708CE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DB32F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3F29E3" w14:textId="77777777" w:rsidR="004E570C" w:rsidRDefault="004E570C" w:rsidP="0017437A"/>
        </w:tc>
      </w:tr>
      <w:tr w:rsidR="004E570C" w14:paraId="5BAAE450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FBA6F" w14:textId="77777777" w:rsidR="004E570C" w:rsidRDefault="004E570C" w:rsidP="0017437A">
            <w:r>
              <w:t>Geldt er een verbod op het dragen van handschoenen bij machines zoals kolomboren en draaibanken?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2FEE64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D969C4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BB4C5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6D3C30" w14:textId="77777777" w:rsidR="004E570C" w:rsidRDefault="004E570C" w:rsidP="0017437A"/>
        </w:tc>
      </w:tr>
      <w:tr w:rsidR="004E570C" w14:paraId="0269590F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05B9F6" w14:textId="77777777" w:rsidR="004E570C" w:rsidRDefault="004E570C" w:rsidP="0017437A">
            <w:r>
              <w:t>Worden werkstukken goed vastgezet in de daarvoor bestemde klemmen?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4BBF79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A166B4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91E02D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60DF75" w14:textId="77777777" w:rsidR="004E570C" w:rsidRDefault="004E570C" w:rsidP="0017437A"/>
        </w:tc>
      </w:tr>
      <w:tr w:rsidR="004E570C" w14:paraId="6C6682C1" w14:textId="77777777" w:rsidTr="004E570C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8A47DA" w14:textId="77777777" w:rsidR="004E570C" w:rsidRDefault="004E570C" w:rsidP="0017437A">
            <w:r>
              <w:t>Is er een verbod op loshangende kleding/haar of sieraden bij draaiende delen?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9F340E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0DAC1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8EF352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198741" w14:textId="77777777" w:rsidR="004E570C" w:rsidRDefault="004E570C" w:rsidP="0017437A"/>
        </w:tc>
      </w:tr>
    </w:tbl>
    <w:p w14:paraId="33B32485" w14:textId="77777777" w:rsidR="004E570C" w:rsidRDefault="004E570C" w:rsidP="004E570C">
      <w:pPr>
        <w:spacing w:after="160"/>
      </w:pPr>
    </w:p>
    <w:p w14:paraId="7A8CC646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Gevaarlijke stoffen</w:t>
      </w:r>
    </w:p>
    <w:p w14:paraId="059F61F8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4E59DCF4" w14:textId="77777777" w:rsidTr="000A1C35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7E285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DF0CEA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FF4F63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9575C4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D389C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30881686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7E686C" w14:textId="77777777" w:rsidR="004E570C" w:rsidRDefault="004E570C" w:rsidP="0017437A">
            <w:r>
              <w:t>Zijn er veiligheidsinformatiebladen of werkinstructiekaarten aanwezig van de gevaarlijke stoffen?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78D86A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B134AE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2D4513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BFDCD7" w14:textId="77777777" w:rsidR="004E570C" w:rsidRDefault="004E570C" w:rsidP="0017437A"/>
        </w:tc>
      </w:tr>
      <w:tr w:rsidR="004E570C" w14:paraId="640BF7BE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4D42A" w14:textId="77777777" w:rsidR="004E570C" w:rsidRDefault="004E570C" w:rsidP="0017437A">
            <w:r>
              <w:t>Worden de persoonlijke beschermingsmiddelen gebruikt conform de informatie van de leverancier?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2DC460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7703E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DDD02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87E93F" w14:textId="77777777" w:rsidR="004E570C" w:rsidRDefault="004E570C" w:rsidP="0017437A"/>
        </w:tc>
      </w:tr>
      <w:tr w:rsidR="004E570C" w14:paraId="5912E1EF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2C1668" w14:textId="77777777" w:rsidR="004E570C" w:rsidRDefault="004E570C" w:rsidP="0017437A">
            <w:r>
              <w:lastRenderedPageBreak/>
              <w:t>Worden gevaarlijke stoffen opgeslagen in een daartoe geschikte opslagvoorziening?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8645A3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E5BFE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500E00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D9F7331" w14:textId="77777777" w:rsidR="004E570C" w:rsidRDefault="004E570C" w:rsidP="0017437A"/>
        </w:tc>
      </w:tr>
      <w:tr w:rsidR="004E570C" w14:paraId="669D8B59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728470" w14:textId="77777777" w:rsidR="004E570C" w:rsidRDefault="004E570C" w:rsidP="0017437A">
            <w:r>
              <w:t xml:space="preserve">Is de werkvoorraad niet groter dan een </w:t>
            </w:r>
            <w:proofErr w:type="spellStart"/>
            <w:r>
              <w:t>dagvoorraad</w:t>
            </w:r>
            <w:proofErr w:type="spellEnd"/>
            <w:r>
              <w:t>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84F84C4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A5495E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FC5FD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F6440E" w14:textId="77777777" w:rsidR="004E570C" w:rsidRDefault="004E570C" w:rsidP="0017437A"/>
        </w:tc>
      </w:tr>
      <w:tr w:rsidR="004E570C" w14:paraId="70288C6B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7D35D" w14:textId="77777777" w:rsidR="004E570C" w:rsidRDefault="004E570C" w:rsidP="0017437A">
            <w:r>
              <w:t>Worden gasflessen vastgezet?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745E30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4E5B9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1D596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FB5CEC" w14:textId="77777777" w:rsidR="004E570C" w:rsidRDefault="004E570C" w:rsidP="0017437A"/>
        </w:tc>
      </w:tr>
      <w:tr w:rsidR="004E570C" w14:paraId="3AA67052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9FD809" w14:textId="77777777" w:rsidR="004E570C" w:rsidRDefault="004E570C" w:rsidP="0017437A">
            <w:r>
              <w:t>Voldoen de gevaarlijke stoffen- en gasopslag aan de eisen vanuit de PGS 15?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52FB22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D256B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547394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E2E636" w14:textId="77777777" w:rsidR="004E570C" w:rsidRDefault="004E570C" w:rsidP="0017437A"/>
        </w:tc>
      </w:tr>
    </w:tbl>
    <w:p w14:paraId="1E2FD74D" w14:textId="77777777" w:rsidR="004E570C" w:rsidRDefault="004E570C" w:rsidP="004E570C">
      <w:pPr>
        <w:spacing w:after="160"/>
      </w:pPr>
    </w:p>
    <w:p w14:paraId="2C6372D3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Lassen, snijden en slijpen</w:t>
      </w:r>
    </w:p>
    <w:p w14:paraId="7E38D7EC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07109F26" w14:textId="77777777" w:rsidTr="000A1C35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C07FAE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EF154C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0CB59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55B46E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F7A20E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1391FD05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B620CA" w14:textId="77777777" w:rsidR="004E570C" w:rsidRDefault="004E570C" w:rsidP="0017437A">
            <w:r>
              <w:t>Wordt bronafzuiging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14B0C3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CDF85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BCF0B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6C0894" w14:textId="77777777" w:rsidR="004E570C" w:rsidRDefault="004E570C" w:rsidP="0017437A"/>
        </w:tc>
      </w:tr>
      <w:tr w:rsidR="004E570C" w14:paraId="36CABA08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467D4" w14:textId="77777777" w:rsidR="004E570C" w:rsidRDefault="004E570C" w:rsidP="0017437A">
            <w:r>
              <w:t>Is de ruimteafzuiging ingeschakeld?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302700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5515E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36E04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4763C0" w14:textId="77777777" w:rsidR="004E570C" w:rsidRDefault="004E570C" w:rsidP="0017437A"/>
        </w:tc>
      </w:tr>
      <w:tr w:rsidR="004E570C" w14:paraId="0809BFD1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F935C" w14:textId="77777777" w:rsidR="004E570C" w:rsidRDefault="004E570C" w:rsidP="0017437A">
            <w:r>
              <w:t>Is het slangenpakket in goede staat?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D4EAB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83D5474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3DDEE9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16C17D" w14:textId="77777777" w:rsidR="004E570C" w:rsidRDefault="004E570C" w:rsidP="0017437A"/>
        </w:tc>
      </w:tr>
    </w:tbl>
    <w:p w14:paraId="79105B83" w14:textId="77777777" w:rsidR="004E570C" w:rsidRDefault="004E570C" w:rsidP="004E570C">
      <w:pPr>
        <w:spacing w:after="160"/>
      </w:pPr>
    </w:p>
    <w:p w14:paraId="03939F56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Hijsen en heffen</w:t>
      </w:r>
    </w:p>
    <w:p w14:paraId="51546BB3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46045028" w14:textId="77777777" w:rsidTr="000A1C35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B49A7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971C1A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1DECD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147E7B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4DDF8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121B9347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83E693" w14:textId="77777777" w:rsidR="004E570C" w:rsidRDefault="004E570C" w:rsidP="0017437A">
            <w:r>
              <w:t xml:space="preserve">Worden hefmiddelen zoals heftruck/zijlader en </w:t>
            </w:r>
            <w:proofErr w:type="spellStart"/>
            <w:r>
              <w:t>stapelaar</w:t>
            </w:r>
            <w:proofErr w:type="spellEnd"/>
            <w:r>
              <w:t xml:space="preserve">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531594A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3B351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770789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CF0C67" w14:textId="77777777" w:rsidR="004E570C" w:rsidRDefault="004E570C" w:rsidP="0017437A"/>
        </w:tc>
      </w:tr>
      <w:tr w:rsidR="004E570C" w14:paraId="76A4867D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DC5B0" w14:textId="77777777" w:rsidR="004E570C" w:rsidRDefault="004E570C" w:rsidP="0017437A">
            <w:r>
              <w:t>Worden hijsmiddelen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C5C1F0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ADD53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D9DF0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34DB1A3" w14:textId="77777777" w:rsidR="004E570C" w:rsidRDefault="004E570C" w:rsidP="0017437A"/>
        </w:tc>
      </w:tr>
      <w:tr w:rsidR="004E570C" w14:paraId="0E6BD907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C8662B" w14:textId="77777777" w:rsidR="004E570C" w:rsidRDefault="004E570C" w:rsidP="0017437A">
            <w:r>
              <w:t>Zijn de hijsmiddelen in goede staat en aantoonbaar geïnspecteerd?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0443B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5A73B0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90F43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F6501B" w14:textId="77777777" w:rsidR="004E570C" w:rsidRDefault="004E570C" w:rsidP="0017437A"/>
        </w:tc>
      </w:tr>
      <w:tr w:rsidR="004E570C" w14:paraId="0A3C2A75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1A461" w14:textId="77777777" w:rsidR="004E570C" w:rsidRDefault="004E570C" w:rsidP="0017437A">
            <w:r>
              <w:t>Worden hijsmiddelen op de juiste wijze opgeborgen?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BBF7FA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250A63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A0C464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3F0716D" w14:textId="77777777" w:rsidR="004E570C" w:rsidRDefault="004E570C" w:rsidP="0017437A"/>
        </w:tc>
      </w:tr>
    </w:tbl>
    <w:p w14:paraId="41358566" w14:textId="77777777" w:rsidR="004E570C" w:rsidRDefault="004E570C" w:rsidP="004E570C">
      <w:pPr>
        <w:spacing w:after="160"/>
      </w:pPr>
    </w:p>
    <w:p w14:paraId="3D4B6B0D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Afval</w:t>
      </w:r>
    </w:p>
    <w:p w14:paraId="1156B920" w14:textId="77777777" w:rsidR="004E570C" w:rsidRDefault="004E570C" w:rsidP="004E570C">
      <w:pPr>
        <w:spacing w:after="60"/>
      </w:pPr>
    </w:p>
    <w:tbl>
      <w:tblPr>
        <w:tblW w:w="9498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1276"/>
        <w:gridCol w:w="1276"/>
        <w:gridCol w:w="1134"/>
        <w:gridCol w:w="1984"/>
      </w:tblGrid>
      <w:tr w:rsidR="004E570C" w14:paraId="302AA544" w14:textId="77777777" w:rsidTr="000A1C35">
        <w:trPr>
          <w:tblHeader/>
        </w:trPr>
        <w:tc>
          <w:tcPr>
            <w:tcW w:w="3828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08CD94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C36F26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8BCA1D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Voldoet niet</w:t>
            </w:r>
          </w:p>
        </w:tc>
        <w:tc>
          <w:tcPr>
            <w:tcW w:w="113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D5950D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N.v.t.</w:t>
            </w:r>
          </w:p>
        </w:tc>
        <w:tc>
          <w:tcPr>
            <w:tcW w:w="1984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C3D761" w14:textId="77777777" w:rsidR="004E570C" w:rsidRDefault="004E570C" w:rsidP="0017437A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Opmerkingen</w:t>
            </w:r>
          </w:p>
        </w:tc>
      </w:tr>
      <w:tr w:rsidR="004E570C" w14:paraId="619D0EF0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12F373" w14:textId="77777777" w:rsidR="004E570C" w:rsidRDefault="004E570C" w:rsidP="0017437A">
            <w:r>
              <w:t>Wordt het afval gescheiden?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126323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D71FFF7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75A728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19A9042" w14:textId="77777777" w:rsidR="004E570C" w:rsidRDefault="004E570C" w:rsidP="0017437A"/>
        </w:tc>
      </w:tr>
      <w:tr w:rsidR="004E570C" w14:paraId="3F2F73F9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52FAA8" w14:textId="77777777" w:rsidR="004E570C" w:rsidRDefault="004E570C" w:rsidP="0017437A">
            <w:r>
              <w:t>Zijn afvalcontainers niet overbeladen?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766E75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C57BB9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0284BDD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F32717" w14:textId="77777777" w:rsidR="004E570C" w:rsidRDefault="004E570C" w:rsidP="0017437A"/>
        </w:tc>
      </w:tr>
      <w:tr w:rsidR="004E570C" w14:paraId="00CC057E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80F066" w14:textId="77777777" w:rsidR="004E570C" w:rsidRDefault="004E570C" w:rsidP="0017437A">
            <w:r>
              <w:lastRenderedPageBreak/>
              <w:t>Zijn afvalcontainers vrij van beschadigingen?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F9343D5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9E26DC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1458FA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4A4C951" w14:textId="77777777" w:rsidR="004E570C" w:rsidRDefault="004E570C" w:rsidP="0017437A"/>
        </w:tc>
      </w:tr>
      <w:tr w:rsidR="004E570C" w14:paraId="45A76EB8" w14:textId="77777777" w:rsidTr="000A1C35">
        <w:tc>
          <w:tcPr>
            <w:tcW w:w="382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B56D1" w14:textId="77777777" w:rsidR="004E570C" w:rsidRDefault="004E570C" w:rsidP="0017437A">
            <w:r>
              <w:t>Is er een duidelijke aanduiding van het soort afval per container?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3E5191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CBEB26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13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508ED3B" w14:textId="77777777" w:rsidR="004E570C" w:rsidRDefault="004E570C" w:rsidP="0017437A">
            <w:pPr>
              <w:jc w:val="center"/>
            </w:pPr>
            <w:r>
              <w:rPr>
                <w:sz w:val="24"/>
                <w:szCs w:val="24"/>
              </w:rPr>
              <w:t>☐</w:t>
            </w:r>
          </w:p>
        </w:tc>
        <w:tc>
          <w:tcPr>
            <w:tcW w:w="1984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281B91E" w14:textId="77777777" w:rsidR="004E570C" w:rsidRDefault="004E570C" w:rsidP="0017437A"/>
        </w:tc>
      </w:tr>
    </w:tbl>
    <w:p w14:paraId="434F52E0" w14:textId="77777777" w:rsidR="004E570C" w:rsidRDefault="004E570C" w:rsidP="004E570C">
      <w:pPr>
        <w:spacing w:after="160"/>
      </w:pPr>
    </w:p>
    <w:p w14:paraId="552B3789" w14:textId="77777777" w:rsidR="004E570C" w:rsidRDefault="004E570C" w:rsidP="004E570C">
      <w:pPr>
        <w:pStyle w:val="Kop1"/>
        <w:numPr>
          <w:ilvl w:val="0"/>
          <w:numId w:val="0"/>
        </w:numPr>
        <w:shd w:val="clear" w:color="auto" w:fill="1F3864"/>
        <w:spacing w:before="320" w:after="120"/>
        <w:ind w:left="-283"/>
      </w:pPr>
      <w:r>
        <w:rPr>
          <w:bCs/>
          <w:color w:val="FFFFFF"/>
          <w:sz w:val="24"/>
          <w:szCs w:val="24"/>
        </w:rPr>
        <w:t>Samenvatting bevindingen</w:t>
      </w:r>
    </w:p>
    <w:p w14:paraId="75FE6CA4" w14:textId="77777777" w:rsidR="004E570C" w:rsidRDefault="004E570C" w:rsidP="004E570C">
      <w:pPr>
        <w:spacing w:after="60"/>
      </w:pPr>
    </w:p>
    <w:p w14:paraId="3C9AC2AB" w14:textId="77777777" w:rsidR="004E570C" w:rsidRDefault="004E570C" w:rsidP="004E570C">
      <w:pPr>
        <w:spacing w:before="160" w:after="60"/>
      </w:pPr>
      <w:r>
        <w:rPr>
          <w:b/>
          <w:bCs/>
        </w:rPr>
        <w:t>Positieve bevindingen</w:t>
      </w:r>
    </w:p>
    <w:p w14:paraId="182AF3F6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42DDF60A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5834B705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795E2F67" w14:textId="77777777" w:rsidR="004E570C" w:rsidRDefault="004E570C" w:rsidP="004E570C">
      <w:pPr>
        <w:spacing w:before="160" w:after="60"/>
      </w:pPr>
      <w:r>
        <w:rPr>
          <w:b/>
          <w:bCs/>
        </w:rPr>
        <w:t>Negatieve bevindingen</w:t>
      </w:r>
    </w:p>
    <w:p w14:paraId="2D4D7489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0F7C77D3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350D9B24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66058479" w14:textId="77777777" w:rsidR="004E570C" w:rsidRDefault="004E570C" w:rsidP="004E570C">
      <w:pPr>
        <w:spacing w:before="160" w:after="60"/>
      </w:pPr>
      <w:r>
        <w:rPr>
          <w:b/>
          <w:bCs/>
        </w:rPr>
        <w:t>Gemaakte afspraken</w:t>
      </w:r>
    </w:p>
    <w:p w14:paraId="7CB81256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3CA45B2A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084A1FB8" w14:textId="77777777" w:rsidR="004E570C" w:rsidRDefault="004E570C" w:rsidP="004E570C">
      <w:pPr>
        <w:pBdr>
          <w:bottom w:val="single" w:sz="4" w:space="4" w:color="999999"/>
        </w:pBdr>
        <w:spacing w:after="160"/>
      </w:pPr>
      <w:r>
        <w:t xml:space="preserve"> </w:t>
      </w:r>
    </w:p>
    <w:p w14:paraId="1EAF97EF" w14:textId="77777777" w:rsidR="004E570C" w:rsidRDefault="004E570C" w:rsidP="004E570C">
      <w:pPr>
        <w:spacing w:after="300"/>
      </w:pPr>
    </w:p>
    <w:tbl>
      <w:tblPr>
        <w:tblW w:w="92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2"/>
        <w:gridCol w:w="4632"/>
      </w:tblGrid>
      <w:tr w:rsidR="004E570C" w14:paraId="7C5744AC" w14:textId="77777777" w:rsidTr="000A1C35">
        <w:trPr>
          <w:trHeight w:val="1142"/>
        </w:trPr>
        <w:tc>
          <w:tcPr>
            <w:tcW w:w="4632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164673E" w14:textId="77777777" w:rsidR="004E570C" w:rsidRDefault="004E570C" w:rsidP="0017437A">
            <w:pPr>
              <w:spacing w:after="400"/>
            </w:pPr>
            <w:r>
              <w:rPr>
                <w:b/>
                <w:bCs/>
              </w:rPr>
              <w:t>Handtekening inspecteur:</w:t>
            </w:r>
          </w:p>
          <w:p w14:paraId="13D990F0" w14:textId="77777777" w:rsidR="004E570C" w:rsidRDefault="004E570C" w:rsidP="0017437A">
            <w:pPr>
              <w:pBdr>
                <w:bottom w:val="single" w:sz="4" w:space="4" w:color="999999"/>
              </w:pBdr>
            </w:pPr>
            <w:r>
              <w:t xml:space="preserve"> </w:t>
            </w:r>
          </w:p>
        </w:tc>
        <w:tc>
          <w:tcPr>
            <w:tcW w:w="4632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C9A11BE" w14:textId="77777777" w:rsidR="004E570C" w:rsidRDefault="004E570C" w:rsidP="0017437A">
            <w:pPr>
              <w:spacing w:after="400"/>
            </w:pPr>
            <w:r>
              <w:rPr>
                <w:b/>
                <w:bCs/>
              </w:rPr>
              <w:t>Datum:</w:t>
            </w:r>
          </w:p>
          <w:p w14:paraId="5DA77599" w14:textId="77777777" w:rsidR="004E570C" w:rsidRDefault="004E570C" w:rsidP="0017437A">
            <w:pPr>
              <w:pBdr>
                <w:bottom w:val="single" w:sz="4" w:space="4" w:color="999999"/>
              </w:pBdr>
            </w:pPr>
            <w:r>
              <w:t xml:space="preserve"> </w:t>
            </w:r>
          </w:p>
        </w:tc>
      </w:tr>
    </w:tbl>
    <w:p w14:paraId="3AF26F60" w14:textId="77777777" w:rsidR="004E570C" w:rsidRDefault="004E570C" w:rsidP="004E570C"/>
    <w:p w14:paraId="312D5173" w14:textId="77777777" w:rsidR="004E570C" w:rsidRDefault="004E570C" w:rsidP="00D413DA"/>
    <w:p w14:paraId="696CDD48" w14:textId="77777777" w:rsidR="004E570C" w:rsidRDefault="004E570C" w:rsidP="00D413DA"/>
    <w:p w14:paraId="7DFF7FE8" w14:textId="77777777" w:rsidR="004E570C" w:rsidRDefault="004E570C" w:rsidP="00D413DA"/>
    <w:p w14:paraId="63DDBB8C" w14:textId="77777777" w:rsidR="004E570C" w:rsidRDefault="004E570C" w:rsidP="00D413DA"/>
    <w:p w14:paraId="210CEDCA" w14:textId="77777777" w:rsidR="004E570C" w:rsidRDefault="004E570C" w:rsidP="00D413DA"/>
    <w:p w14:paraId="30A11E14" w14:textId="77777777" w:rsidR="004E570C" w:rsidRDefault="004E570C" w:rsidP="00D413DA"/>
    <w:p w14:paraId="4DF15D81" w14:textId="77777777" w:rsidR="004E570C" w:rsidRDefault="004E570C" w:rsidP="00D413DA"/>
    <w:sectPr w:rsidR="004E570C" w:rsidSect="00A24C3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134" w:left="1361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F488D" w14:textId="77777777" w:rsidR="00182EB8" w:rsidRDefault="00182EB8" w:rsidP="001B0392">
      <w:r>
        <w:separator/>
      </w:r>
    </w:p>
  </w:endnote>
  <w:endnote w:type="continuationSeparator" w:id="0">
    <w:p w14:paraId="0E017105" w14:textId="77777777" w:rsidR="00182EB8" w:rsidRDefault="00182EB8" w:rsidP="001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3732" w14:textId="77777777" w:rsidR="00653B76" w:rsidRPr="00B842EF" w:rsidRDefault="00D73F87" w:rsidP="00EE76C2">
    <w:pPr>
      <w:pStyle w:val="Voettekstklein"/>
      <w:rPr>
        <w:b w:val="0"/>
        <w:b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80F3D64" wp14:editId="4737AAC3">
              <wp:simplePos x="0" y="0"/>
              <wp:positionH relativeFrom="column">
                <wp:posOffset>5903988</wp:posOffset>
              </wp:positionH>
              <wp:positionV relativeFrom="paragraph">
                <wp:posOffset>-179705</wp:posOffset>
              </wp:positionV>
              <wp:extent cx="284480" cy="415290"/>
              <wp:effectExtent l="0" t="0" r="1270" b="3810"/>
              <wp:wrapSquare wrapText="bothSides"/>
              <wp:docPr id="21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3A9B1" w14:textId="77777777" w:rsidR="00653B76" w:rsidRPr="00777555" w:rsidRDefault="00777555">
                          <w:pPr>
                            <w:rPr>
                              <w:rStyle w:val="Paginanummer"/>
                            </w:rPr>
                          </w:pPr>
                          <w:r w:rsidRPr="00777555">
                            <w:rPr>
                              <w:rStyle w:val="Paginanummer"/>
                            </w:rPr>
                            <w:fldChar w:fldCharType="begin"/>
                          </w:r>
                          <w:r w:rsidRPr="00777555">
                            <w:rPr>
                              <w:rStyle w:val="Paginanummer"/>
                            </w:rPr>
                            <w:instrText xml:space="preserve"> PAGE  \* Arabic  \* MERGEFORMAT </w:instrText>
                          </w:r>
                          <w:r w:rsidRPr="00777555">
                            <w:rPr>
                              <w:rStyle w:val="Paginanummer"/>
                            </w:rPr>
                            <w:fldChar w:fldCharType="separate"/>
                          </w:r>
                          <w:r w:rsidRPr="00777555">
                            <w:rPr>
                              <w:rStyle w:val="Paginanummer"/>
                            </w:rPr>
                            <w:t>2</w:t>
                          </w:r>
                          <w:r w:rsidRPr="00777555"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0F3D64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26" type="#_x0000_t202" style="position:absolute;margin-left:464.9pt;margin-top:-14.15pt;width:22.4pt;height:32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" filled="f" stroked="f">
              <v:textbox inset="0,,0">
                <w:txbxContent>
                  <w:p w14:paraId="0573A9B1" w14:textId="77777777" w:rsidR="00653B76" w:rsidRPr="00777555" w:rsidRDefault="00777555">
                    <w:pPr>
                      <w:rPr>
                        <w:rStyle w:val="Paginanummer"/>
                      </w:rPr>
                    </w:pPr>
                    <w:r w:rsidRPr="00777555">
                      <w:rPr>
                        <w:rStyle w:val="Paginanummer"/>
                      </w:rPr>
                      <w:fldChar w:fldCharType="begin"/>
                    </w:r>
                    <w:r w:rsidRPr="00777555">
                      <w:rPr>
                        <w:rStyle w:val="Paginanummer"/>
                      </w:rPr>
                      <w:instrText xml:space="preserve"> PAGE  \* Arabic  \* MERGEFORMAT </w:instrText>
                    </w:r>
                    <w:r w:rsidRPr="00777555">
                      <w:rPr>
                        <w:rStyle w:val="Paginanummer"/>
                      </w:rPr>
                      <w:fldChar w:fldCharType="separate"/>
                    </w:r>
                    <w:r w:rsidRPr="00777555">
                      <w:rPr>
                        <w:rStyle w:val="Paginanummer"/>
                      </w:rPr>
                      <w:t>2</w:t>
                    </w:r>
                    <w:r w:rsidRPr="00777555"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77555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2A365D5" wp14:editId="44241AE5">
              <wp:simplePos x="0" y="0"/>
              <wp:positionH relativeFrom="column">
                <wp:posOffset>5413375</wp:posOffset>
              </wp:positionH>
              <wp:positionV relativeFrom="page">
                <wp:posOffset>10113645</wp:posOffset>
              </wp:positionV>
              <wp:extent cx="381000" cy="273050"/>
              <wp:effectExtent l="0" t="0" r="0" b="0"/>
              <wp:wrapSquare wrapText="bothSides"/>
              <wp:docPr id="6" name="Paginanummerteks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8ACAF" w14:textId="77777777" w:rsidR="00777555" w:rsidRPr="00DA7266" w:rsidRDefault="00777555" w:rsidP="00DA7266">
                          <w:pPr>
                            <w:pStyle w:val="Paginanummertekst"/>
                            <w:rPr>
                              <w:rStyle w:val="Paginanummer"/>
                              <w:color w:val="00AEEF" w:themeColor="accent1"/>
                              <w:sz w:val="16"/>
                            </w:rPr>
                          </w:pPr>
                          <w:r w:rsidRPr="00DA7266">
                            <w:rPr>
                              <w:rStyle w:val="Paginanummer"/>
                              <w:color w:val="00AEEF" w:themeColor="accent1"/>
                              <w:sz w:val="16"/>
                            </w:rPr>
                            <w:t>pagina</w:t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365D5" id="Paginanummertekst" o:spid="_x0000_s1027" type="#_x0000_t202" style="position:absolute;margin-left:426.25pt;margin-top:796.35pt;width:30pt;height:2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" filled="f" stroked="f">
              <v:textbox inset="0,,0">
                <w:txbxContent>
                  <w:p w14:paraId="0D38ACAF" w14:textId="77777777" w:rsidR="00777555" w:rsidRPr="00DA7266" w:rsidRDefault="00777555" w:rsidP="00DA7266">
                    <w:pPr>
                      <w:pStyle w:val="Paginanummertekst"/>
                      <w:rPr>
                        <w:rStyle w:val="Paginanummer"/>
                        <w:color w:val="00AEEF" w:themeColor="accent1"/>
                        <w:sz w:val="16"/>
                      </w:rPr>
                    </w:pPr>
                    <w:r w:rsidRPr="00DA7266">
                      <w:rPr>
                        <w:rStyle w:val="Paginanummer"/>
                        <w:color w:val="00AEEF" w:themeColor="accent1"/>
                        <w:sz w:val="16"/>
                      </w:rPr>
                      <w:t>pagina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653B76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1DF78A9" wp14:editId="2FCB13BA">
              <wp:simplePos x="0" y="0"/>
              <wp:positionH relativeFrom="page">
                <wp:posOffset>6049010</wp:posOffset>
              </wp:positionH>
              <wp:positionV relativeFrom="page">
                <wp:posOffset>9987915</wp:posOffset>
              </wp:positionV>
              <wp:extent cx="61200" cy="702000"/>
              <wp:effectExtent l="0" t="0" r="0" b="3175"/>
              <wp:wrapNone/>
              <wp:docPr id="3" name="Lichte balk voeter 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" cy="70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541986" id="Lichte balk voeter vervolg" o:spid="_x0000_s1026" style="position:absolute;margin-left:476.3pt;margin-top:786.45pt;width:4.8pt;height:55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" fillcolor="#eaf6fe [3206]" stroked="f" strokeweight="1pt"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E5D9" w14:textId="385B1B23" w:rsidR="00401E2B" w:rsidRDefault="00C45EF8" w:rsidP="00B83BC4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DFFB102" wp14:editId="356C22CB">
              <wp:simplePos x="0" y="0"/>
              <wp:positionH relativeFrom="column">
                <wp:posOffset>-320040</wp:posOffset>
              </wp:positionH>
              <wp:positionV relativeFrom="paragraph">
                <wp:posOffset>-574040</wp:posOffset>
              </wp:positionV>
              <wp:extent cx="1510030" cy="822325"/>
              <wp:effectExtent l="0" t="0" r="0" b="0"/>
              <wp:wrapSquare wrapText="bothSides"/>
              <wp:docPr id="18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0030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343DDC" w14:textId="48EBB597" w:rsidR="006A2606" w:rsidRDefault="00C45EF8" w:rsidP="00BE6065">
                          <w:pPr>
                            <w:pStyle w:val="Wittitel"/>
                          </w:pPr>
                          <w:r>
                            <w:t>Werkplekinspectie</w:t>
                          </w:r>
                        </w:p>
                        <w:p w14:paraId="3A360254" w14:textId="24AFF05C" w:rsidR="006A2606" w:rsidRDefault="00C45EF8" w:rsidP="00BE6065">
                          <w:pPr>
                            <w:pStyle w:val="Wittekst"/>
                          </w:pPr>
                          <w:r>
                            <w:t>Magazijn en werkplaats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FFB10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-25.2pt;margin-top:-45.2pt;width:118.9pt;height:64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" filled="f" stroked="f">
              <v:textbox>
                <w:txbxContent>
                  <w:p w14:paraId="47343DDC" w14:textId="48EBB597" w:rsidR="006A2606" w:rsidRDefault="00C45EF8" w:rsidP="00BE6065">
                    <w:pPr>
                      <w:pStyle w:val="Wittitel"/>
                    </w:pPr>
                    <w:r>
                      <w:t>Werkplekinspectie</w:t>
                    </w:r>
                  </w:p>
                  <w:p w14:paraId="3A360254" w14:textId="24AFF05C" w:rsidR="006A2606" w:rsidRDefault="00C45EF8" w:rsidP="00BE6065">
                    <w:pPr>
                      <w:pStyle w:val="Wittekst"/>
                    </w:pPr>
                    <w:r>
                      <w:t>Magazijn en werkplaats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065">
      <w:rPr>
        <w:noProof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3A5F6125" wp14:editId="1A8A5976">
              <wp:simplePos x="0" y="0"/>
              <wp:positionH relativeFrom="column">
                <wp:posOffset>3479165</wp:posOffset>
              </wp:positionH>
              <wp:positionV relativeFrom="paragraph">
                <wp:posOffset>-520700</wp:posOffset>
              </wp:positionV>
              <wp:extent cx="1289685" cy="496570"/>
              <wp:effectExtent l="0" t="0" r="0" b="0"/>
              <wp:wrapSquare wrapText="bothSides"/>
              <wp:docPr id="2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4965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43393A" w14:textId="77777777" w:rsidR="00BE6065" w:rsidRDefault="00BE6065" w:rsidP="00BE6065">
                          <w:pPr>
                            <w:pStyle w:val="Wittekst"/>
                          </w:pPr>
                          <w:r w:rsidRPr="00BE6065">
                            <w:t>info@arbotechniek.nl</w:t>
                          </w:r>
                        </w:p>
                        <w:p w14:paraId="26F7556A" w14:textId="77777777" w:rsidR="00BE6065" w:rsidRDefault="00BE6065" w:rsidP="00BE6065">
                          <w:pPr>
                            <w:pStyle w:val="Wittekst"/>
                          </w:pPr>
                          <w:r>
                            <w:t>www.arbotechniek.nl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5F612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273.95pt;margin-top:-41pt;width:101.55pt;height:39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" filled="f" stroked="f">
              <v:textbox>
                <w:txbxContent>
                  <w:p w14:paraId="4D43393A" w14:textId="77777777" w:rsidR="00BE6065" w:rsidRDefault="00BE6065" w:rsidP="00BE6065">
                    <w:pPr>
                      <w:pStyle w:val="Wittekst"/>
                    </w:pPr>
                    <w:r w:rsidRPr="00BE6065">
                      <w:t>info@arbotechniek.nl</w:t>
                    </w:r>
                  </w:p>
                  <w:p w14:paraId="26F7556A" w14:textId="77777777" w:rsidR="00BE6065" w:rsidRDefault="00BE6065" w:rsidP="00BE6065">
                    <w:pPr>
                      <w:pStyle w:val="Wittekst"/>
                    </w:pPr>
                    <w:r>
                      <w:t>www.arbotechniek.nl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065"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26F1879" wp14:editId="17D17003">
              <wp:simplePos x="0" y="0"/>
              <wp:positionH relativeFrom="column">
                <wp:posOffset>1721485</wp:posOffset>
              </wp:positionH>
              <wp:positionV relativeFrom="paragraph">
                <wp:posOffset>-572770</wp:posOffset>
              </wp:positionV>
              <wp:extent cx="1289685" cy="822325"/>
              <wp:effectExtent l="0" t="0" r="0" b="0"/>
              <wp:wrapSquare wrapText="bothSides"/>
              <wp:docPr id="1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886D59" w14:textId="2A9608CD" w:rsidR="00BE6065" w:rsidRDefault="00BE6065" w:rsidP="00BE6065">
                          <w:pPr>
                            <w:pStyle w:val="Witteks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F1879" id="_x0000_s1030" type="#_x0000_t202" style="position:absolute;margin-left:135.55pt;margin-top:-45.1pt;width:101.55pt;height:64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" filled="f" stroked="f">
              <v:textbox>
                <w:txbxContent>
                  <w:p w14:paraId="0E886D59" w14:textId="2A9608CD" w:rsidR="00BE6065" w:rsidRDefault="00BE6065" w:rsidP="00BE6065">
                    <w:pPr>
                      <w:pStyle w:val="Witteks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83BC4">
      <w:rPr>
        <w:noProof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6D55F96" wp14:editId="76E80961">
              <wp:simplePos x="0" y="0"/>
              <wp:positionH relativeFrom="column">
                <wp:posOffset>3293745</wp:posOffset>
              </wp:positionH>
              <wp:positionV relativeFrom="page">
                <wp:posOffset>9692640</wp:posOffset>
              </wp:positionV>
              <wp:extent cx="0" cy="676275"/>
              <wp:effectExtent l="0" t="0" r="38100" b="28575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76275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63D596" id="Rechte verbindingslijn 17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259.35pt,763.2pt" to="259.35pt,8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" strokecolor="white [3212]" strokeweight="1.75pt">
              <v:stroke joinstyle="miter"/>
              <w10:wrap anchory="page"/>
              <w10:anchorlock/>
            </v:line>
          </w:pict>
        </mc:Fallback>
      </mc:AlternateContent>
    </w:r>
    <w:r w:rsidR="00B83BC4">
      <w:rPr>
        <w:noProof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10751960" wp14:editId="56CB6918">
              <wp:simplePos x="0" y="0"/>
              <wp:positionH relativeFrom="column">
                <wp:posOffset>1522365</wp:posOffset>
              </wp:positionH>
              <wp:positionV relativeFrom="page">
                <wp:posOffset>9692640</wp:posOffset>
              </wp:positionV>
              <wp:extent cx="0" cy="676800"/>
              <wp:effectExtent l="0" t="0" r="38100" b="28575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7680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169550" id="Rechte verbindingslijn 2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119.85pt,763.2pt" to="119.85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" strokecolor="white [3212]" strokeweight="1.75pt">
              <v:stroke joinstyle="miter"/>
              <w10:wrap anchory="page"/>
              <w10:anchorlock/>
            </v:line>
          </w:pict>
        </mc:Fallback>
      </mc:AlternateContent>
    </w:r>
    <w:r w:rsidR="00D50A6B">
      <w:rPr>
        <w:noProof/>
      </w:rPr>
      <w:drawing>
        <wp:anchor distT="0" distB="0" distL="114300" distR="114300" simplePos="0" relativeHeight="251671552" behindDoc="1" locked="1" layoutInCell="1" allowOverlap="1" wp14:anchorId="1119CC44" wp14:editId="7A2DF805">
          <wp:simplePos x="0" y="0"/>
          <wp:positionH relativeFrom="column">
            <wp:posOffset>-5080</wp:posOffset>
          </wp:positionH>
          <wp:positionV relativeFrom="page">
            <wp:posOffset>9088755</wp:posOffset>
          </wp:positionV>
          <wp:extent cx="4723130" cy="376555"/>
          <wp:effectExtent l="0" t="0" r="0" b="0"/>
          <wp:wrapNone/>
          <wp:docPr id="9" nam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"/>
                  <a:stretch>
                    <a:fillRect/>
                  </a:stretch>
                </pic:blipFill>
                <pic:spPr bwMode="auto">
                  <a:xfrm>
                    <a:off x="0" y="0"/>
                    <a:ext cx="4723130" cy="376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862DA" w14:textId="77777777" w:rsidR="00182EB8" w:rsidRDefault="00182EB8" w:rsidP="001B0392">
      <w:r>
        <w:separator/>
      </w:r>
    </w:p>
  </w:footnote>
  <w:footnote w:type="continuationSeparator" w:id="0">
    <w:p w14:paraId="45FA4D0A" w14:textId="77777777" w:rsidR="00182EB8" w:rsidRDefault="00182EB8" w:rsidP="001B0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EF3F" w14:textId="77777777" w:rsidR="001B0392" w:rsidRDefault="007F4DF8" w:rsidP="00D860C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596A51C" wp14:editId="4A606744">
              <wp:simplePos x="0" y="0"/>
              <wp:positionH relativeFrom="page">
                <wp:posOffset>0</wp:posOffset>
              </wp:positionH>
              <wp:positionV relativeFrom="page">
                <wp:posOffset>407035</wp:posOffset>
              </wp:positionV>
              <wp:extent cx="2440800" cy="72000"/>
              <wp:effectExtent l="0" t="0" r="0" b="4445"/>
              <wp:wrapNone/>
              <wp:docPr id="5" name="Lichte balk 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7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76F167" id="Lichte balk vervolg" o:spid="_x0000_s1026" style="position:absolute;margin-left:0;margin-top:32.05pt;width:192.2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" fillcolor="#eaf6fe [3206]" stroked="f" strokeweight="1pt">
              <w10:wrap anchorx="page" anchory="page"/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1" layoutInCell="1" allowOverlap="1" wp14:anchorId="7E4D2BB0" wp14:editId="7192097A">
          <wp:simplePos x="0" y="0"/>
          <wp:positionH relativeFrom="page">
            <wp:posOffset>5447665</wp:posOffset>
          </wp:positionH>
          <wp:positionV relativeFrom="page">
            <wp:posOffset>403225</wp:posOffset>
          </wp:positionV>
          <wp:extent cx="1260000" cy="342000"/>
          <wp:effectExtent l="0" t="0" r="0" b="1270"/>
          <wp:wrapNone/>
          <wp:docPr id="4" name="Logo ArboTechniek vervolg" descr="Afbeelding met objec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90805_ARBOTECHNIEK_k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0730" w14:textId="77777777" w:rsidR="001B0392" w:rsidRDefault="0000668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2" behindDoc="1" locked="1" layoutInCell="1" allowOverlap="1" wp14:anchorId="68A75D92" wp14:editId="60C0A138">
              <wp:simplePos x="0" y="0"/>
              <wp:positionH relativeFrom="column">
                <wp:posOffset>-864235</wp:posOffset>
              </wp:positionH>
              <wp:positionV relativeFrom="page">
                <wp:posOffset>9594850</wp:posOffset>
              </wp:positionV>
              <wp:extent cx="7560000" cy="936000"/>
              <wp:effectExtent l="0" t="0" r="3175" b="0"/>
              <wp:wrapNone/>
              <wp:docPr id="14" name="Rechthoe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36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050D6B" id="Rechthoek 14" o:spid="_x0000_s1026" style="position:absolute;margin-left:-68.05pt;margin-top:755.5pt;width:595.3pt;height:73.7pt;z-index:-251659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" fillcolor="#00aeef [3204]" stroked="f" strokeweight="1pt">
              <w10:wrap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11EDADC9" wp14:editId="2E7CDF6B">
              <wp:simplePos x="0" y="0"/>
              <wp:positionH relativeFrom="page">
                <wp:posOffset>0</wp:posOffset>
              </wp:positionH>
              <wp:positionV relativeFrom="page">
                <wp:posOffset>1548130</wp:posOffset>
              </wp:positionV>
              <wp:extent cx="7560000" cy="180000"/>
              <wp:effectExtent l="0" t="0" r="3175" b="0"/>
              <wp:wrapNone/>
              <wp:docPr id="13" name="Lichte balk la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2A65C4" id="Lichte balk lang" o:spid="_x0000_s1026" style="position:absolute;margin-left:0;margin-top:121.9pt;width:595.3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" fillcolor="#eaf6fe [3206]" stroked="f" strokeweight="1pt">
              <w10:wrap anchorx="page"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59F066D0" wp14:editId="0793DD06">
              <wp:simplePos x="0" y="0"/>
              <wp:positionH relativeFrom="page">
                <wp:posOffset>-1080770</wp:posOffset>
              </wp:positionH>
              <wp:positionV relativeFrom="page">
                <wp:posOffset>3365500</wp:posOffset>
              </wp:positionV>
              <wp:extent cx="3023870" cy="60960"/>
              <wp:effectExtent l="0" t="4445" r="635" b="635"/>
              <wp:wrapNone/>
              <wp:docPr id="12" name="Lichte balk rechtop midd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023870" cy="6096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437111" id="Lichte balk rechtop midden" o:spid="_x0000_s1026" style="position:absolute;margin-left:-85.1pt;margin-top:265pt;width:238.1pt;height:4.8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" fillcolor="#eaf6fe [3206]" stroked="f" strokeweight="1pt">
              <w10:wrap anchorx="page"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57D97362" wp14:editId="4E92D7CA">
              <wp:simplePos x="0" y="0"/>
              <wp:positionH relativeFrom="page">
                <wp:posOffset>-635</wp:posOffset>
              </wp:positionH>
              <wp:positionV relativeFrom="page">
                <wp:posOffset>1208405</wp:posOffset>
              </wp:positionV>
              <wp:extent cx="2440800" cy="72000"/>
              <wp:effectExtent l="0" t="0" r="0" b="4445"/>
              <wp:wrapNone/>
              <wp:docPr id="11" name="Lichte balk link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7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A4958" id="Lichte balk links" o:spid="_x0000_s1026" style="position:absolute;margin-left:-.05pt;margin-top:95.15pt;width:192.2pt;height:5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" fillcolor="#eaf6fe [3206]" stroked="f" strokeweight="1pt">
              <w10:wrap anchorx="page" anchory="page"/>
              <w10:anchorlock/>
            </v:rect>
          </w:pict>
        </mc:Fallback>
      </mc:AlternateContent>
    </w:r>
    <w:r w:rsidR="00401E2B">
      <w:rPr>
        <w:noProof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54D0AE47" wp14:editId="5F4801BF">
              <wp:simplePos x="0" y="0"/>
              <wp:positionH relativeFrom="page">
                <wp:posOffset>6074410</wp:posOffset>
              </wp:positionH>
              <wp:positionV relativeFrom="page">
                <wp:posOffset>8469630</wp:posOffset>
              </wp:positionV>
              <wp:extent cx="60960" cy="2231390"/>
              <wp:effectExtent l="0" t="0" r="0" b="0"/>
              <wp:wrapNone/>
              <wp:docPr id="8" name="Donkere balk voe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60" cy="223139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898889" id="Donkere balk voeter" o:spid="_x0000_s1026" style="position:absolute;margin-left:478.3pt;margin-top:666.9pt;width:4.8pt;height:175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" fillcolor="#1d3455 [3205]" stroked="f" strokeweight="1pt">
              <w10:wrap anchorx="page" anchory="page"/>
              <w10:anchorlock/>
            </v:rect>
          </w:pict>
        </mc:Fallback>
      </mc:AlternateContent>
    </w:r>
    <w:r w:rsidR="000C1F74">
      <w:rPr>
        <w:noProof/>
      </w:rPr>
      <w:drawing>
        <wp:anchor distT="0" distB="0" distL="114300" distR="114300" simplePos="0" relativeHeight="251668480" behindDoc="1" locked="1" layoutInCell="1" allowOverlap="1" wp14:anchorId="6A78144E" wp14:editId="3F9DEDE6">
          <wp:simplePos x="0" y="0"/>
          <wp:positionH relativeFrom="column">
            <wp:posOffset>3397250</wp:posOffset>
          </wp:positionH>
          <wp:positionV relativeFrom="page">
            <wp:posOffset>251460</wp:posOffset>
          </wp:positionV>
          <wp:extent cx="2987675" cy="1026795"/>
          <wp:effectExtent l="0" t="0" r="0" b="1905"/>
          <wp:wrapNone/>
          <wp:docPr id="7" name="Logo ArboTechn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ArboTechnie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675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ADA"/>
    <w:multiLevelType w:val="multilevel"/>
    <w:tmpl w:val="29F85F32"/>
    <w:lvl w:ilvl="0">
      <w:start w:val="1"/>
      <w:numFmt w:val="upperLetter"/>
      <w:pStyle w:val="Bijlage"/>
      <w:lvlText w:val="BIJLAGE %1"/>
      <w:lvlJc w:val="left"/>
      <w:pPr>
        <w:ind w:left="0" w:firstLine="0"/>
      </w:pPr>
      <w:rPr>
        <w:rFonts w:ascii="Calibri" w:hAnsi="Calibri" w:hint="default"/>
        <w:b/>
        <w:i w:val="0"/>
        <w:color w:val="1D3455" w:themeColor="accent2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936874"/>
    <w:multiLevelType w:val="multilevel"/>
    <w:tmpl w:val="A3C2B5B0"/>
    <w:lvl w:ilvl="0">
      <w:start w:val="1"/>
      <w:numFmt w:val="decimal"/>
      <w:pStyle w:val="Kop1"/>
      <w:lvlText w:val="%1"/>
      <w:lvlJc w:val="right"/>
      <w:pPr>
        <w:ind w:left="0" w:firstLine="284"/>
      </w:pPr>
      <w:rPr>
        <w:rFonts w:ascii="Calibri" w:hAnsi="Calibri" w:cs="Calibri" w:hint="default"/>
        <w:b/>
        <w:i w:val="0"/>
        <w:color w:val="1D3455" w:themeColor="accent2"/>
      </w:rPr>
    </w:lvl>
    <w:lvl w:ilvl="1">
      <w:start w:val="1"/>
      <w:numFmt w:val="decimal"/>
      <w:pStyle w:val="Kop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FA5219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21B7CC7"/>
    <w:multiLevelType w:val="multilevel"/>
    <w:tmpl w:val="C9CE6C04"/>
    <w:lvl w:ilvl="0">
      <w:start w:val="1"/>
      <w:numFmt w:val="bullet"/>
      <w:lvlText w:val="-"/>
      <w:lvlJc w:val="left"/>
      <w:pPr>
        <w:ind w:left="0" w:firstLine="284"/>
      </w:pPr>
      <w:rPr>
        <w:rFonts w:ascii="Calibri" w:hAnsi="Calibri" w:cs="Calibri" w:hint="default"/>
        <w:b/>
        <w:i w:val="0"/>
        <w:color w:val="1D3455" w:themeColor="accent2"/>
        <w:sz w:val="32"/>
        <w:szCs w:val="20"/>
      </w:rPr>
    </w:lvl>
    <w:lvl w:ilvl="1">
      <w:start w:val="1"/>
      <w:numFmt w:val="bullet"/>
      <w:lvlText w:val="-"/>
      <w:lvlJc w:val="left"/>
      <w:pPr>
        <w:ind w:left="284" w:firstLine="283"/>
      </w:pPr>
      <w:rPr>
        <w:rFonts w:ascii="Calibri" w:hAnsi="Calibri" w:cs="Calibri" w:hint="default"/>
        <w:b/>
        <w:i w:val="0"/>
        <w:color w:val="00AEEF" w:themeColor="accent1"/>
        <w:sz w:val="32"/>
        <w:szCs w:val="20"/>
      </w:rPr>
    </w:lvl>
    <w:lvl w:ilvl="2">
      <w:start w:val="1"/>
      <w:numFmt w:val="bullet"/>
      <w:lvlText w:val="-"/>
      <w:lvlJc w:val="left"/>
      <w:pPr>
        <w:ind w:left="567" w:firstLine="284"/>
      </w:pPr>
      <w:rPr>
        <w:rFonts w:ascii="Calibri" w:hAnsi="Calibri" w:cs="Calibri" w:hint="default"/>
        <w:b w:val="0"/>
        <w:i/>
        <w:color w:val="00AEEF" w:themeColor="accent1"/>
        <w:sz w:val="32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356E1"/>
    <w:multiLevelType w:val="hybridMultilevel"/>
    <w:tmpl w:val="AECEA148"/>
    <w:lvl w:ilvl="0" w:tplc="CDD05570">
      <w:start w:val="1"/>
      <w:numFmt w:val="bullet"/>
      <w:lvlText w:val="●"/>
      <w:lvlJc w:val="left"/>
      <w:pPr>
        <w:ind w:left="720" w:hanging="360"/>
      </w:pPr>
    </w:lvl>
    <w:lvl w:ilvl="1" w:tplc="3EC8EB2E">
      <w:start w:val="1"/>
      <w:numFmt w:val="bullet"/>
      <w:lvlText w:val="○"/>
      <w:lvlJc w:val="left"/>
      <w:pPr>
        <w:ind w:left="1440" w:hanging="360"/>
      </w:pPr>
    </w:lvl>
    <w:lvl w:ilvl="2" w:tplc="0A8A8BE4">
      <w:start w:val="1"/>
      <w:numFmt w:val="bullet"/>
      <w:lvlText w:val="■"/>
      <w:lvlJc w:val="left"/>
      <w:pPr>
        <w:ind w:left="2160" w:hanging="360"/>
      </w:pPr>
    </w:lvl>
    <w:lvl w:ilvl="3" w:tplc="30522458">
      <w:start w:val="1"/>
      <w:numFmt w:val="bullet"/>
      <w:lvlText w:val="●"/>
      <w:lvlJc w:val="left"/>
      <w:pPr>
        <w:ind w:left="2880" w:hanging="360"/>
      </w:pPr>
    </w:lvl>
    <w:lvl w:ilvl="4" w:tplc="CBD8D544">
      <w:start w:val="1"/>
      <w:numFmt w:val="bullet"/>
      <w:lvlText w:val="○"/>
      <w:lvlJc w:val="left"/>
      <w:pPr>
        <w:ind w:left="3600" w:hanging="360"/>
      </w:pPr>
    </w:lvl>
    <w:lvl w:ilvl="5" w:tplc="40CE863C">
      <w:start w:val="1"/>
      <w:numFmt w:val="bullet"/>
      <w:lvlText w:val="■"/>
      <w:lvlJc w:val="left"/>
      <w:pPr>
        <w:ind w:left="4320" w:hanging="360"/>
      </w:pPr>
    </w:lvl>
    <w:lvl w:ilvl="6" w:tplc="27F8C532">
      <w:start w:val="1"/>
      <w:numFmt w:val="bullet"/>
      <w:lvlText w:val="●"/>
      <w:lvlJc w:val="left"/>
      <w:pPr>
        <w:ind w:left="5040" w:hanging="360"/>
      </w:pPr>
    </w:lvl>
    <w:lvl w:ilvl="7" w:tplc="A3B4C27C">
      <w:start w:val="1"/>
      <w:numFmt w:val="bullet"/>
      <w:lvlText w:val="●"/>
      <w:lvlJc w:val="left"/>
      <w:pPr>
        <w:ind w:left="5760" w:hanging="360"/>
      </w:pPr>
    </w:lvl>
    <w:lvl w:ilvl="8" w:tplc="855C8FB2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73DB7064"/>
    <w:multiLevelType w:val="multilevel"/>
    <w:tmpl w:val="221AB184"/>
    <w:lvl w:ilvl="0">
      <w:start w:val="1"/>
      <w:numFmt w:val="bullet"/>
      <w:pStyle w:val="Lijstalinea"/>
      <w:lvlText w:val="-"/>
      <w:lvlJc w:val="left"/>
      <w:pPr>
        <w:ind w:left="284" w:hanging="284"/>
      </w:pPr>
      <w:rPr>
        <w:rFonts w:ascii="Calibri" w:hAnsi="Calibri" w:cs="Calibri" w:hint="default"/>
        <w:b/>
        <w:i w:val="0"/>
        <w:color w:val="1D3455" w:themeColor="accent2"/>
        <w:sz w:val="32"/>
        <w:szCs w:val="20"/>
      </w:rPr>
    </w:lvl>
    <w:lvl w:ilvl="1">
      <w:start w:val="1"/>
      <w:numFmt w:val="bullet"/>
      <w:lvlText w:val="-"/>
      <w:lvlJc w:val="left"/>
      <w:pPr>
        <w:tabs>
          <w:tab w:val="num" w:pos="510"/>
        </w:tabs>
        <w:ind w:left="567" w:hanging="283"/>
      </w:pPr>
      <w:rPr>
        <w:rFonts w:ascii="Calibri" w:hAnsi="Calibri" w:cs="Calibri" w:hint="default"/>
        <w:b/>
        <w:i w:val="0"/>
        <w:color w:val="00AEEF" w:themeColor="accent1"/>
        <w:sz w:val="32"/>
        <w:szCs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Calibri" w:hAnsi="Calibri" w:cs="Calibri" w:hint="default"/>
        <w:b w:val="0"/>
        <w:i w:val="0"/>
        <w:color w:val="00AEEF" w:themeColor="accent1"/>
        <w:sz w:val="32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C4834"/>
    <w:multiLevelType w:val="hybridMultilevel"/>
    <w:tmpl w:val="0382E526"/>
    <w:lvl w:ilvl="0" w:tplc="A1083AB2">
      <w:start w:val="1"/>
      <w:numFmt w:val="bullet"/>
      <w:pStyle w:val="Opsommingwit"/>
      <w:lvlText w:val="→"/>
      <w:lvlJc w:val="left"/>
      <w:pPr>
        <w:ind w:left="720" w:hanging="360"/>
      </w:pPr>
      <w:rPr>
        <w:rFonts w:ascii="Calibri" w:hAnsi="Calibri" w:cs="Calibri" w:hint="default"/>
        <w:b/>
        <w:i w:val="0"/>
        <w:color w:val="FFFFFF" w:themeColor="background1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5241">
    <w:abstractNumId w:val="1"/>
  </w:num>
  <w:num w:numId="2" w16cid:durableId="2108959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0169784">
    <w:abstractNumId w:val="5"/>
  </w:num>
  <w:num w:numId="4" w16cid:durableId="2015957439">
    <w:abstractNumId w:val="3"/>
  </w:num>
  <w:num w:numId="5" w16cid:durableId="597640563">
    <w:abstractNumId w:val="2"/>
  </w:num>
  <w:num w:numId="6" w16cid:durableId="260996737">
    <w:abstractNumId w:val="0"/>
  </w:num>
  <w:num w:numId="7" w16cid:durableId="23479688">
    <w:abstractNumId w:val="6"/>
  </w:num>
  <w:num w:numId="8" w16cid:durableId="13196525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0C"/>
    <w:rsid w:val="0000668F"/>
    <w:rsid w:val="00031A41"/>
    <w:rsid w:val="00052C2F"/>
    <w:rsid w:val="00053C2C"/>
    <w:rsid w:val="000951CA"/>
    <w:rsid w:val="00096BCD"/>
    <w:rsid w:val="000A1C35"/>
    <w:rsid w:val="000C1F74"/>
    <w:rsid w:val="000D0414"/>
    <w:rsid w:val="000E2D0F"/>
    <w:rsid w:val="001205BF"/>
    <w:rsid w:val="00140CBA"/>
    <w:rsid w:val="00146F12"/>
    <w:rsid w:val="00170E90"/>
    <w:rsid w:val="00174F7E"/>
    <w:rsid w:val="00182EB8"/>
    <w:rsid w:val="001B0392"/>
    <w:rsid w:val="001C282E"/>
    <w:rsid w:val="001E1C23"/>
    <w:rsid w:val="001F570A"/>
    <w:rsid w:val="001F61C5"/>
    <w:rsid w:val="001F6B5C"/>
    <w:rsid w:val="00237D9F"/>
    <w:rsid w:val="002963A8"/>
    <w:rsid w:val="00322202"/>
    <w:rsid w:val="00322BB9"/>
    <w:rsid w:val="00383A2D"/>
    <w:rsid w:val="00401E2B"/>
    <w:rsid w:val="00426139"/>
    <w:rsid w:val="004301FC"/>
    <w:rsid w:val="00434D48"/>
    <w:rsid w:val="00470CF7"/>
    <w:rsid w:val="0049179B"/>
    <w:rsid w:val="004C0DB7"/>
    <w:rsid w:val="004E570C"/>
    <w:rsid w:val="00521313"/>
    <w:rsid w:val="00521494"/>
    <w:rsid w:val="005344B9"/>
    <w:rsid w:val="005433EF"/>
    <w:rsid w:val="00547DCC"/>
    <w:rsid w:val="00573B77"/>
    <w:rsid w:val="00586BA0"/>
    <w:rsid w:val="005D7AD9"/>
    <w:rsid w:val="005E51BE"/>
    <w:rsid w:val="005F3085"/>
    <w:rsid w:val="006169C6"/>
    <w:rsid w:val="00620298"/>
    <w:rsid w:val="006225B4"/>
    <w:rsid w:val="00653B76"/>
    <w:rsid w:val="006822E6"/>
    <w:rsid w:val="006A2606"/>
    <w:rsid w:val="006D5128"/>
    <w:rsid w:val="00702598"/>
    <w:rsid w:val="00755047"/>
    <w:rsid w:val="007710D1"/>
    <w:rsid w:val="00777555"/>
    <w:rsid w:val="00793653"/>
    <w:rsid w:val="007A09C1"/>
    <w:rsid w:val="007F4AE7"/>
    <w:rsid w:val="007F4DF8"/>
    <w:rsid w:val="00811C84"/>
    <w:rsid w:val="0089427E"/>
    <w:rsid w:val="008C5219"/>
    <w:rsid w:val="008E391A"/>
    <w:rsid w:val="008F2F8E"/>
    <w:rsid w:val="00940A0A"/>
    <w:rsid w:val="00991B2D"/>
    <w:rsid w:val="009A0F67"/>
    <w:rsid w:val="009C73C7"/>
    <w:rsid w:val="009E6D56"/>
    <w:rsid w:val="00A223CB"/>
    <w:rsid w:val="00A24C3B"/>
    <w:rsid w:val="00A52942"/>
    <w:rsid w:val="00A61266"/>
    <w:rsid w:val="00A91461"/>
    <w:rsid w:val="00AB281C"/>
    <w:rsid w:val="00AF3579"/>
    <w:rsid w:val="00B0720D"/>
    <w:rsid w:val="00B33448"/>
    <w:rsid w:val="00B83BC4"/>
    <w:rsid w:val="00B842EF"/>
    <w:rsid w:val="00B85C5F"/>
    <w:rsid w:val="00B86B36"/>
    <w:rsid w:val="00BB4965"/>
    <w:rsid w:val="00BC778F"/>
    <w:rsid w:val="00BC7A19"/>
    <w:rsid w:val="00BE6065"/>
    <w:rsid w:val="00BF4109"/>
    <w:rsid w:val="00C267B5"/>
    <w:rsid w:val="00C411EA"/>
    <w:rsid w:val="00C45EF8"/>
    <w:rsid w:val="00C55599"/>
    <w:rsid w:val="00C71AB1"/>
    <w:rsid w:val="00C764F9"/>
    <w:rsid w:val="00C80A31"/>
    <w:rsid w:val="00CE6825"/>
    <w:rsid w:val="00D1634C"/>
    <w:rsid w:val="00D413DA"/>
    <w:rsid w:val="00D50A6B"/>
    <w:rsid w:val="00D638E3"/>
    <w:rsid w:val="00D73F87"/>
    <w:rsid w:val="00D73FB4"/>
    <w:rsid w:val="00D76B7D"/>
    <w:rsid w:val="00D85538"/>
    <w:rsid w:val="00D860CD"/>
    <w:rsid w:val="00D86163"/>
    <w:rsid w:val="00DA7266"/>
    <w:rsid w:val="00DE23BA"/>
    <w:rsid w:val="00DE31E0"/>
    <w:rsid w:val="00E122CA"/>
    <w:rsid w:val="00E37488"/>
    <w:rsid w:val="00E43DF3"/>
    <w:rsid w:val="00E65BD8"/>
    <w:rsid w:val="00E9101C"/>
    <w:rsid w:val="00E9504C"/>
    <w:rsid w:val="00EC6680"/>
    <w:rsid w:val="00EE76C2"/>
    <w:rsid w:val="00F2653B"/>
    <w:rsid w:val="00F50B35"/>
    <w:rsid w:val="00F559B5"/>
    <w:rsid w:val="00F67AE5"/>
    <w:rsid w:val="00F96024"/>
    <w:rsid w:val="00FB797F"/>
    <w:rsid w:val="00FC02A9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5C4F6"/>
  <w15:chartTrackingRefBased/>
  <w15:docId w15:val="{2C6CA909-E0C9-484A-8453-312B1A5B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4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570C"/>
    <w:pPr>
      <w:spacing w:after="0" w:line="240" w:lineRule="auto"/>
    </w:pPr>
    <w:rPr>
      <w:rFonts w:ascii="Arial" w:eastAsia="Arial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559B5"/>
    <w:pPr>
      <w:keepNext/>
      <w:keepLines/>
      <w:numPr>
        <w:numId w:val="1"/>
      </w:numPr>
      <w:spacing w:before="500" w:after="250"/>
      <w:ind w:left="-567"/>
      <w:outlineLvl w:val="0"/>
    </w:pPr>
    <w:rPr>
      <w:rFonts w:asciiTheme="majorHAnsi" w:eastAsiaTheme="majorEastAsia" w:hAnsiTheme="majorHAnsi" w:cstheme="majorBidi"/>
      <w:b/>
      <w:caps/>
      <w:color w:val="1D3455" w:themeColor="accent2"/>
      <w:sz w:val="44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9A0F67"/>
    <w:pPr>
      <w:keepNext/>
      <w:keepLines/>
      <w:numPr>
        <w:ilvl w:val="1"/>
        <w:numId w:val="1"/>
      </w:numPr>
      <w:spacing w:before="250"/>
      <w:outlineLvl w:val="1"/>
    </w:pPr>
    <w:rPr>
      <w:rFonts w:asciiTheme="majorHAnsi" w:eastAsiaTheme="majorEastAsia" w:hAnsiTheme="majorHAnsi" w:cstheme="majorBidi"/>
      <w:b/>
      <w:caps/>
      <w:color w:val="00AEEF" w:themeColor="accent1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9A0F67"/>
    <w:pPr>
      <w:keepNext/>
      <w:keepLines/>
      <w:numPr>
        <w:ilvl w:val="2"/>
        <w:numId w:val="1"/>
      </w:numPr>
      <w:spacing w:before="250"/>
      <w:outlineLvl w:val="2"/>
    </w:pPr>
    <w:rPr>
      <w:rFonts w:asciiTheme="majorHAnsi" w:eastAsiaTheme="majorEastAsia" w:hAnsiTheme="majorHAnsi" w:cstheme="majorBidi"/>
      <w:b/>
      <w:caps/>
      <w:color w:val="00AEEF" w:themeColor="accen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qFormat/>
    <w:rsid w:val="009A0F67"/>
    <w:pPr>
      <w:keepNext/>
      <w:keepLines/>
      <w:spacing w:before="250"/>
      <w:outlineLvl w:val="3"/>
    </w:pPr>
    <w:rPr>
      <w:rFonts w:asciiTheme="majorHAnsi" w:eastAsiaTheme="majorEastAsia" w:hAnsiTheme="majorHAnsi" w:cstheme="majorBidi"/>
      <w:b/>
      <w:iCs/>
      <w:color w:val="1D3455" w:themeColor="accent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70CF7"/>
    <w:pPr>
      <w:spacing w:line="1000" w:lineRule="atLeast"/>
      <w:contextualSpacing/>
    </w:pPr>
    <w:rPr>
      <w:rFonts w:asciiTheme="majorHAnsi" w:eastAsiaTheme="majorEastAsia" w:hAnsiTheme="majorHAnsi" w:cstheme="majorBidi"/>
      <w:b/>
      <w:caps/>
      <w:color w:val="1D3455" w:themeColor="accent2"/>
      <w:sz w:val="12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0CF7"/>
    <w:rPr>
      <w:rFonts w:asciiTheme="majorHAnsi" w:eastAsiaTheme="majorEastAsia" w:hAnsiTheme="majorHAnsi" w:cstheme="majorBidi"/>
      <w:b/>
      <w:caps/>
      <w:color w:val="1D3455" w:themeColor="accent2"/>
      <w:sz w:val="12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109"/>
    <w:pPr>
      <w:numPr>
        <w:ilvl w:val="1"/>
      </w:numPr>
      <w:spacing w:line="520" w:lineRule="atLeast"/>
    </w:pPr>
    <w:rPr>
      <w:rFonts w:eastAsiaTheme="minorEastAsia"/>
      <w:b/>
      <w:color w:val="FFFFFF" w:themeColor="background1"/>
      <w:spacing w:val="-12"/>
      <w:sz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109"/>
    <w:rPr>
      <w:rFonts w:eastAsiaTheme="minorEastAsia"/>
      <w:b/>
      <w:color w:val="FFFFFF" w:themeColor="background1"/>
      <w:spacing w:val="-12"/>
      <w:sz w:val="48"/>
    </w:rPr>
  </w:style>
  <w:style w:type="character" w:customStyle="1" w:styleId="Kop1Char">
    <w:name w:val="Kop 1 Char"/>
    <w:basedOn w:val="Standaardalinea-lettertype"/>
    <w:link w:val="Kop1"/>
    <w:uiPriority w:val="4"/>
    <w:rsid w:val="00F559B5"/>
    <w:rPr>
      <w:rFonts w:asciiTheme="majorHAnsi" w:eastAsiaTheme="majorEastAsia" w:hAnsiTheme="majorHAnsi" w:cstheme="majorBidi"/>
      <w:b/>
      <w:caps/>
      <w:color w:val="1D3455" w:themeColor="accent2"/>
      <w:sz w:val="44"/>
      <w:szCs w:val="32"/>
    </w:rPr>
  </w:style>
  <w:style w:type="paragraph" w:customStyle="1" w:styleId="Vet">
    <w:name w:val="Vet"/>
    <w:basedOn w:val="Standaard"/>
    <w:next w:val="Standaard"/>
    <w:link w:val="VetChar"/>
    <w:uiPriority w:val="1"/>
    <w:qFormat/>
    <w:rsid w:val="00146F12"/>
    <w:rPr>
      <w:b/>
      <w:color w:val="000000" w:themeColor="text2"/>
    </w:rPr>
  </w:style>
  <w:style w:type="character" w:customStyle="1" w:styleId="Kop2Char">
    <w:name w:val="Kop 2 Char"/>
    <w:basedOn w:val="Standaardalinea-lettertype"/>
    <w:link w:val="Kop2"/>
    <w:uiPriority w:val="4"/>
    <w:rsid w:val="00F2653B"/>
    <w:rPr>
      <w:rFonts w:asciiTheme="majorHAnsi" w:eastAsiaTheme="majorEastAsia" w:hAnsiTheme="majorHAnsi" w:cstheme="majorBidi"/>
      <w:b/>
      <w:caps/>
      <w:color w:val="00AEEF" w:themeColor="accent1"/>
      <w:sz w:val="32"/>
      <w:szCs w:val="26"/>
    </w:rPr>
  </w:style>
  <w:style w:type="character" w:customStyle="1" w:styleId="VetChar">
    <w:name w:val="Vet Char"/>
    <w:basedOn w:val="Standaardalinea-lettertype"/>
    <w:link w:val="Vet"/>
    <w:uiPriority w:val="1"/>
    <w:rsid w:val="00146F12"/>
    <w:rPr>
      <w:b/>
      <w:color w:val="000000" w:themeColor="text2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F2653B"/>
    <w:rPr>
      <w:rFonts w:asciiTheme="majorHAnsi" w:eastAsiaTheme="majorEastAsia" w:hAnsiTheme="majorHAnsi" w:cstheme="majorBidi"/>
      <w:b/>
      <w:caps/>
      <w:color w:val="00AEEF" w:themeColor="accent1"/>
      <w:sz w:val="24"/>
      <w:szCs w:val="24"/>
    </w:rPr>
  </w:style>
  <w:style w:type="character" w:styleId="Paginanummer">
    <w:name w:val="page number"/>
    <w:basedOn w:val="Standaardalinea-lettertype"/>
    <w:uiPriority w:val="7"/>
    <w:qFormat/>
    <w:rsid w:val="00D76B7D"/>
    <w:rPr>
      <w:rFonts w:asciiTheme="minorHAnsi" w:hAnsiTheme="minorHAnsi"/>
      <w:color w:val="1D3455" w:themeColor="accent2"/>
      <w:sz w:val="40"/>
    </w:rPr>
  </w:style>
  <w:style w:type="paragraph" w:styleId="Bijschrift">
    <w:name w:val="caption"/>
    <w:basedOn w:val="Standaard"/>
    <w:next w:val="Standaard"/>
    <w:uiPriority w:val="35"/>
    <w:unhideWhenUsed/>
    <w:qFormat/>
    <w:rsid w:val="00D76B7D"/>
    <w:pPr>
      <w:spacing w:line="200" w:lineRule="atLeast"/>
    </w:pPr>
    <w:rPr>
      <w:i/>
      <w:iCs/>
      <w:color w:val="000000" w:themeColor="text2"/>
      <w:sz w:val="16"/>
      <w:szCs w:val="18"/>
    </w:rPr>
  </w:style>
  <w:style w:type="paragraph" w:customStyle="1" w:styleId="Quotetitel">
    <w:name w:val="Quote titel"/>
    <w:link w:val="QuotetitelChar"/>
    <w:uiPriority w:val="8"/>
    <w:qFormat/>
    <w:rsid w:val="00C411EA"/>
    <w:pPr>
      <w:spacing w:after="0" w:line="320" w:lineRule="atLeast"/>
    </w:pPr>
    <w:rPr>
      <w:caps/>
      <w:color w:val="FFFFFF" w:themeColor="background1"/>
      <w:sz w:val="28"/>
    </w:rPr>
  </w:style>
  <w:style w:type="paragraph" w:customStyle="1" w:styleId="Quotetekst">
    <w:name w:val="Quote tekst"/>
    <w:link w:val="QuotetekstChar"/>
    <w:uiPriority w:val="8"/>
    <w:qFormat/>
    <w:rsid w:val="00C411EA"/>
    <w:pPr>
      <w:spacing w:after="0" w:line="280" w:lineRule="atLeast"/>
    </w:pPr>
    <w:rPr>
      <w:i/>
      <w:color w:val="FFFFFF" w:themeColor="background1"/>
      <w:sz w:val="24"/>
    </w:rPr>
  </w:style>
  <w:style w:type="character" w:customStyle="1" w:styleId="QuotetitelChar">
    <w:name w:val="Quote titel Char"/>
    <w:basedOn w:val="Standaardalinea-lettertype"/>
    <w:link w:val="Quotetitel"/>
    <w:uiPriority w:val="8"/>
    <w:rsid w:val="00C411EA"/>
    <w:rPr>
      <w:caps/>
      <w:color w:val="FFFFFF" w:themeColor="background1"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1B0392"/>
    <w:pPr>
      <w:tabs>
        <w:tab w:val="center" w:pos="4536"/>
        <w:tab w:val="right" w:pos="9072"/>
      </w:tabs>
    </w:pPr>
  </w:style>
  <w:style w:type="character" w:customStyle="1" w:styleId="QuotetekstChar">
    <w:name w:val="Quote tekst Char"/>
    <w:basedOn w:val="QuotetitelChar"/>
    <w:link w:val="Quotetekst"/>
    <w:uiPriority w:val="8"/>
    <w:rsid w:val="00C411EA"/>
    <w:rPr>
      <w:i/>
      <w:caps w:val="0"/>
      <w:color w:val="FFFFFF" w:themeColor="background1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0392"/>
    <w:rPr>
      <w:color w:val="000000" w:themeColor="text1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B03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0392"/>
    <w:rPr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4"/>
    <w:rsid w:val="00F2653B"/>
    <w:rPr>
      <w:rFonts w:asciiTheme="majorHAnsi" w:eastAsiaTheme="majorEastAsia" w:hAnsiTheme="majorHAnsi" w:cstheme="majorBidi"/>
      <w:b/>
      <w:iCs/>
      <w:color w:val="1D3455" w:themeColor="accent2"/>
      <w:sz w:val="24"/>
    </w:rPr>
  </w:style>
  <w:style w:type="paragraph" w:customStyle="1" w:styleId="Paginanummertekst">
    <w:name w:val="Paginanummer tekst"/>
    <w:basedOn w:val="Standaard"/>
    <w:link w:val="PaginanummertekstChar"/>
    <w:uiPriority w:val="7"/>
    <w:qFormat/>
    <w:rsid w:val="00DA7266"/>
    <w:rPr>
      <w:caps/>
      <w:color w:val="00AEEF" w:themeColor="accent1"/>
      <w:spacing w:val="4"/>
      <w:sz w:val="16"/>
    </w:rPr>
  </w:style>
  <w:style w:type="paragraph" w:customStyle="1" w:styleId="Voetteksthoofdletters">
    <w:name w:val="Voettekst hoofdletters"/>
    <w:link w:val="VoetteksthoofdlettersChar"/>
    <w:uiPriority w:val="8"/>
    <w:qFormat/>
    <w:rsid w:val="00E43DF3"/>
    <w:pPr>
      <w:spacing w:after="0" w:line="250" w:lineRule="atLeast"/>
    </w:pPr>
    <w:rPr>
      <w:b/>
      <w:caps/>
      <w:color w:val="1D3455" w:themeColor="accent2"/>
      <w:sz w:val="16"/>
    </w:rPr>
  </w:style>
  <w:style w:type="character" w:customStyle="1" w:styleId="PaginanummertekstChar">
    <w:name w:val="Paginanummer tekst Char"/>
    <w:basedOn w:val="Standaardalinea-lettertype"/>
    <w:link w:val="Paginanummertekst"/>
    <w:uiPriority w:val="7"/>
    <w:rsid w:val="001C282E"/>
    <w:rPr>
      <w:caps/>
      <w:color w:val="00AEEF" w:themeColor="accent1"/>
      <w:spacing w:val="4"/>
      <w:sz w:val="16"/>
    </w:rPr>
  </w:style>
  <w:style w:type="paragraph" w:customStyle="1" w:styleId="Voettekstklein">
    <w:name w:val="Voettekst klein"/>
    <w:link w:val="VoettekstkleinChar"/>
    <w:uiPriority w:val="8"/>
    <w:qFormat/>
    <w:rsid w:val="00B842EF"/>
    <w:pPr>
      <w:spacing w:after="0" w:line="250" w:lineRule="atLeast"/>
    </w:pPr>
    <w:rPr>
      <w:b/>
      <w:color w:val="00AEEF" w:themeColor="accent1"/>
      <w:sz w:val="16"/>
    </w:rPr>
  </w:style>
  <w:style w:type="character" w:customStyle="1" w:styleId="VoetteksthoofdlettersChar">
    <w:name w:val="Voettekst hoofdletters Char"/>
    <w:basedOn w:val="VoettekstChar"/>
    <w:link w:val="Voetteksthoofdletters"/>
    <w:uiPriority w:val="8"/>
    <w:rsid w:val="001C282E"/>
    <w:rPr>
      <w:b/>
      <w:caps/>
      <w:color w:val="1D3455" w:themeColor="accent2"/>
      <w:sz w:val="16"/>
    </w:rPr>
  </w:style>
  <w:style w:type="character" w:customStyle="1" w:styleId="VoettekstkleinChar">
    <w:name w:val="Voettekst klein Char"/>
    <w:basedOn w:val="VoetteksthoofdlettersChar"/>
    <w:link w:val="Voettekstklein"/>
    <w:uiPriority w:val="8"/>
    <w:rsid w:val="00B842EF"/>
    <w:rPr>
      <w:b/>
      <w:caps w:val="0"/>
      <w:color w:val="00AEEF" w:themeColor="accent1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C80A31"/>
    <w:pPr>
      <w:numPr>
        <w:numId w:val="3"/>
      </w:numPr>
    </w:pPr>
  </w:style>
  <w:style w:type="paragraph" w:customStyle="1" w:styleId="Intro">
    <w:name w:val="Intro"/>
    <w:basedOn w:val="Standaard"/>
    <w:link w:val="IntroChar"/>
    <w:uiPriority w:val="3"/>
    <w:qFormat/>
    <w:rsid w:val="00E37488"/>
    <w:pPr>
      <w:spacing w:before="500" w:after="500" w:line="500" w:lineRule="atLeast"/>
    </w:pPr>
    <w:rPr>
      <w:color w:val="1D3455" w:themeColor="accent2"/>
      <w:sz w:val="36"/>
    </w:rPr>
  </w:style>
  <w:style w:type="character" w:customStyle="1" w:styleId="IntroChar">
    <w:name w:val="Intro Char"/>
    <w:basedOn w:val="Standaardalinea-lettertype"/>
    <w:link w:val="Intro"/>
    <w:uiPriority w:val="3"/>
    <w:rsid w:val="00322BB9"/>
    <w:rPr>
      <w:color w:val="1D3455" w:themeColor="accen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EC6680"/>
    <w:rPr>
      <w:color w:val="808080"/>
    </w:rPr>
  </w:style>
  <w:style w:type="paragraph" w:customStyle="1" w:styleId="Kop1zondernummer">
    <w:name w:val="Kop 1 zonder nummer"/>
    <w:basedOn w:val="Standaard"/>
    <w:link w:val="Kop1zondernummerChar"/>
    <w:uiPriority w:val="4"/>
    <w:qFormat/>
    <w:rsid w:val="00D638E3"/>
    <w:pPr>
      <w:spacing w:after="250"/>
      <w:ind w:left="-454"/>
      <w:outlineLvl w:val="0"/>
    </w:pPr>
    <w:rPr>
      <w:b/>
      <w:caps/>
      <w:color w:val="1D3455" w:themeColor="accent2"/>
      <w:sz w:val="44"/>
    </w:rPr>
  </w:style>
  <w:style w:type="character" w:styleId="Hyperlink">
    <w:name w:val="Hyperlink"/>
    <w:basedOn w:val="Standaardalinea-lettertype"/>
    <w:uiPriority w:val="99"/>
    <w:unhideWhenUsed/>
    <w:rsid w:val="00140CBA"/>
    <w:rPr>
      <w:color w:val="1D3455" w:themeColor="hyperlink"/>
      <w:u w:val="single"/>
    </w:rPr>
  </w:style>
  <w:style w:type="character" w:customStyle="1" w:styleId="Kop1zondernummerChar">
    <w:name w:val="Kop 1 zonder nummer Char"/>
    <w:basedOn w:val="Standaardalinea-lettertype"/>
    <w:link w:val="Kop1zondernummer"/>
    <w:uiPriority w:val="4"/>
    <w:rsid w:val="00D638E3"/>
    <w:rPr>
      <w:b/>
      <w:caps/>
      <w:color w:val="1D3455" w:themeColor="accent2"/>
      <w:sz w:val="44"/>
    </w:rPr>
  </w:style>
  <w:style w:type="paragraph" w:styleId="Inhopg1">
    <w:name w:val="toc 1"/>
    <w:basedOn w:val="Standaard"/>
    <w:next w:val="Standaard"/>
    <w:uiPriority w:val="39"/>
    <w:unhideWhenUsed/>
    <w:qFormat/>
    <w:rsid w:val="00D638E3"/>
    <w:pPr>
      <w:spacing w:before="250" w:after="250"/>
      <w:ind w:hanging="454"/>
    </w:pPr>
    <w:rPr>
      <w:b/>
      <w:caps/>
      <w:color w:val="1D3455" w:themeColor="accent2"/>
      <w:sz w:val="22"/>
    </w:rPr>
  </w:style>
  <w:style w:type="paragraph" w:styleId="Inhopg2">
    <w:name w:val="toc 2"/>
    <w:basedOn w:val="Standaard"/>
    <w:next w:val="Standaard"/>
    <w:uiPriority w:val="39"/>
    <w:unhideWhenUsed/>
    <w:qFormat/>
    <w:rsid w:val="00D638E3"/>
    <w:pPr>
      <w:ind w:left="454" w:hanging="454"/>
    </w:pPr>
    <w:rPr>
      <w:color w:val="1D3455" w:themeColor="accent2"/>
    </w:rPr>
  </w:style>
  <w:style w:type="paragraph" w:styleId="Inhopg3">
    <w:name w:val="toc 3"/>
    <w:basedOn w:val="Standaard"/>
    <w:next w:val="Standaard"/>
    <w:uiPriority w:val="39"/>
    <w:unhideWhenUsed/>
    <w:qFormat/>
    <w:rsid w:val="00D638E3"/>
    <w:pPr>
      <w:ind w:left="908" w:hanging="454"/>
    </w:pPr>
    <w:rPr>
      <w:color w:val="1D3455" w:themeColor="accent2"/>
    </w:rPr>
  </w:style>
  <w:style w:type="table" w:styleId="Tabelraster">
    <w:name w:val="Table Grid"/>
    <w:basedOn w:val="Standaardtabel"/>
    <w:uiPriority w:val="39"/>
    <w:rsid w:val="005D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in">
    <w:name w:val="Klein"/>
    <w:basedOn w:val="Standaard"/>
    <w:link w:val="KleinChar"/>
    <w:uiPriority w:val="8"/>
    <w:qFormat/>
    <w:rsid w:val="005D7AD9"/>
    <w:pPr>
      <w:spacing w:line="200" w:lineRule="atLeast"/>
    </w:pPr>
    <w:rPr>
      <w:i/>
      <w:sz w:val="16"/>
    </w:rPr>
  </w:style>
  <w:style w:type="paragraph" w:customStyle="1" w:styleId="Bijlage">
    <w:name w:val="Bijlage"/>
    <w:basedOn w:val="Standaard"/>
    <w:next w:val="Vet"/>
    <w:link w:val="BijlageChar"/>
    <w:uiPriority w:val="5"/>
    <w:qFormat/>
    <w:rsid w:val="00FF14A2"/>
    <w:pPr>
      <w:numPr>
        <w:numId w:val="6"/>
      </w:numPr>
      <w:spacing w:after="250"/>
      <w:outlineLvl w:val="0"/>
    </w:pPr>
    <w:rPr>
      <w:b/>
      <w:caps/>
      <w:color w:val="1D3455" w:themeColor="accent2"/>
      <w:sz w:val="44"/>
    </w:rPr>
  </w:style>
  <w:style w:type="character" w:customStyle="1" w:styleId="KleinChar">
    <w:name w:val="Klein Char"/>
    <w:basedOn w:val="Standaardalinea-lettertype"/>
    <w:link w:val="Klein"/>
    <w:uiPriority w:val="8"/>
    <w:rsid w:val="008C5219"/>
    <w:rPr>
      <w:i/>
      <w:color w:val="000000" w:themeColor="text1"/>
      <w:sz w:val="16"/>
    </w:rPr>
  </w:style>
  <w:style w:type="table" w:styleId="Rastertabel5donker-Accent4">
    <w:name w:val="Grid Table 5 Dark Accent 4"/>
    <w:basedOn w:val="Standaardtabel"/>
    <w:uiPriority w:val="50"/>
    <w:rsid w:val="00AB28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0FF" w:themeFill="accent4" w:themeFillTint="33"/>
      <w:vAlign w:val="center"/>
    </w:tcPr>
    <w:tblStylePr w:type="firstRow">
      <w:rPr>
        <w:rFonts w:asciiTheme="minorHAnsi" w:hAnsiTheme="minorHAnsi"/>
        <w:b/>
        <w:bCs/>
        <w:caps/>
        <w:smallCaps w:val="0"/>
        <w:color w:val="FFFFFF" w:themeColor="background1"/>
        <w:sz w:val="20"/>
      </w:rPr>
      <w:tblPr/>
      <w:tcPr>
        <w:shd w:val="clear" w:color="auto" w:fill="1D34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EE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EE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EEF" w:themeFill="accent4"/>
      </w:tcPr>
    </w:tblStylePr>
    <w:tblStylePr w:type="band1Vert">
      <w:tblPr/>
      <w:tcPr>
        <w:shd w:val="clear" w:color="auto" w:fill="92E1FF" w:themeFill="accent4" w:themeFillTint="66"/>
      </w:tcPr>
    </w:tblStylePr>
    <w:tblStylePr w:type="band1Horz">
      <w:tblPr/>
      <w:tcPr>
        <w:shd w:val="clear" w:color="auto" w:fill="92E1FF" w:themeFill="accent4" w:themeFillTint="66"/>
      </w:tcPr>
    </w:tblStylePr>
  </w:style>
  <w:style w:type="character" w:customStyle="1" w:styleId="BijlageChar">
    <w:name w:val="Bijlage Char"/>
    <w:basedOn w:val="Standaardalinea-lettertype"/>
    <w:link w:val="Bijlage"/>
    <w:uiPriority w:val="5"/>
    <w:rsid w:val="00F2653B"/>
    <w:rPr>
      <w:b/>
      <w:caps/>
      <w:color w:val="1D3455" w:themeColor="accent2"/>
      <w:sz w:val="44"/>
    </w:rPr>
  </w:style>
  <w:style w:type="paragraph" w:customStyle="1" w:styleId="Kleinwit">
    <w:name w:val="Klein wit"/>
    <w:basedOn w:val="Klein"/>
    <w:link w:val="KleinwitChar"/>
    <w:uiPriority w:val="6"/>
    <w:qFormat/>
    <w:rsid w:val="00A61266"/>
    <w:rPr>
      <w:b/>
      <w:bCs/>
      <w:caps/>
      <w:color w:val="FFFFFF" w:themeColor="background1"/>
    </w:rPr>
  </w:style>
  <w:style w:type="paragraph" w:customStyle="1" w:styleId="Opsommingwit">
    <w:name w:val="Opsomming wit"/>
    <w:link w:val="OpsommingwitChar"/>
    <w:uiPriority w:val="5"/>
    <w:qFormat/>
    <w:rsid w:val="00F67AE5"/>
    <w:pPr>
      <w:numPr>
        <w:numId w:val="7"/>
      </w:numPr>
      <w:ind w:left="680" w:hanging="340"/>
    </w:pPr>
    <w:rPr>
      <w:caps/>
      <w:color w:val="FFFFFF" w:themeColor="background1"/>
      <w:sz w:val="20"/>
    </w:rPr>
  </w:style>
  <w:style w:type="character" w:customStyle="1" w:styleId="KleinwitChar">
    <w:name w:val="Klein wit Char"/>
    <w:basedOn w:val="KleinChar"/>
    <w:link w:val="Kleinwit"/>
    <w:uiPriority w:val="6"/>
    <w:rsid w:val="00170E90"/>
    <w:rPr>
      <w:b/>
      <w:bCs/>
      <w:i/>
      <w:caps/>
      <w:color w:val="FFFFFF" w:themeColor="background1"/>
      <w:sz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67AE5"/>
    <w:rPr>
      <w:color w:val="000000" w:themeColor="text1"/>
      <w:sz w:val="20"/>
    </w:rPr>
  </w:style>
  <w:style w:type="character" w:customStyle="1" w:styleId="OpsommingwitChar">
    <w:name w:val="Opsomming wit Char"/>
    <w:basedOn w:val="LijstalineaChar"/>
    <w:link w:val="Opsommingwit"/>
    <w:uiPriority w:val="5"/>
    <w:rsid w:val="00170E90"/>
    <w:rPr>
      <w:caps/>
      <w:color w:val="FFFFFF" w:themeColor="background1"/>
      <w:sz w:val="20"/>
    </w:rPr>
  </w:style>
  <w:style w:type="paragraph" w:customStyle="1" w:styleId="Wittitel">
    <w:name w:val="Wit titel"/>
    <w:basedOn w:val="Standaard"/>
    <w:next w:val="Wittekst"/>
    <w:link w:val="WittitelChar"/>
    <w:qFormat/>
    <w:rsid w:val="00BE6065"/>
    <w:pPr>
      <w:spacing w:after="60" w:line="170" w:lineRule="atLeast"/>
    </w:pPr>
    <w:rPr>
      <w:color w:val="FFFFFF" w:themeColor="background1"/>
      <w:sz w:val="23"/>
    </w:rPr>
  </w:style>
  <w:style w:type="paragraph" w:customStyle="1" w:styleId="Wittekst">
    <w:name w:val="Wit tekst"/>
    <w:basedOn w:val="Standaard"/>
    <w:link w:val="WittekstChar"/>
    <w:qFormat/>
    <w:rsid w:val="00BE6065"/>
    <w:pPr>
      <w:spacing w:line="160" w:lineRule="atLeast"/>
    </w:pPr>
    <w:rPr>
      <w:color w:val="FFFFFF" w:themeColor="background1"/>
      <w:sz w:val="14"/>
    </w:rPr>
  </w:style>
  <w:style w:type="character" w:customStyle="1" w:styleId="WittitelChar">
    <w:name w:val="Wit titel Char"/>
    <w:basedOn w:val="Standaardalinea-lettertype"/>
    <w:link w:val="Wittitel"/>
    <w:rsid w:val="00BE6065"/>
    <w:rPr>
      <w:color w:val="FFFFFF" w:themeColor="background1"/>
      <w:sz w:val="23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6065"/>
    <w:rPr>
      <w:color w:val="605E5C"/>
      <w:shd w:val="clear" w:color="auto" w:fill="E1DFDD"/>
    </w:rPr>
  </w:style>
  <w:style w:type="character" w:customStyle="1" w:styleId="WittekstChar">
    <w:name w:val="Wit tekst Char"/>
    <w:basedOn w:val="Standaardalinea-lettertype"/>
    <w:link w:val="Wittekst"/>
    <w:rsid w:val="00BE6065"/>
    <w:rPr>
      <w:color w:val="FFFFFF" w:themeColor="background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0.%202026\ArboTechniek\huisstijl\Sjabloon%20Brief.dotx" TargetMode="External"/></Relationships>
</file>

<file path=word/theme/theme1.xml><?xml version="1.0" encoding="utf-8"?>
<a:theme xmlns:a="http://schemas.openxmlformats.org/drawingml/2006/main" name="Kantoorthema">
  <a:themeElements>
    <a:clrScheme name="ArboTechni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AEEF"/>
      </a:accent1>
      <a:accent2>
        <a:srgbClr val="1D3455"/>
      </a:accent2>
      <a:accent3>
        <a:srgbClr val="EAF6FE"/>
      </a:accent3>
      <a:accent4>
        <a:srgbClr val="00AEEF"/>
      </a:accent4>
      <a:accent5>
        <a:srgbClr val="1D3455"/>
      </a:accent5>
      <a:accent6>
        <a:srgbClr val="EAF6FE"/>
      </a:accent6>
      <a:hlink>
        <a:srgbClr val="1D3455"/>
      </a:hlink>
      <a:folHlink>
        <a:srgbClr val="00AEEF"/>
      </a:folHlink>
    </a:clrScheme>
    <a:fontScheme name="ArboTechnie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7140D77642642BF65E2542B4924AE" ma:contentTypeVersion="16" ma:contentTypeDescription="Een nieuw document maken." ma:contentTypeScope="" ma:versionID="7f212f8a1b48fcf6fbf465d02d503389">
  <xsd:schema xmlns:xsd="http://www.w3.org/2001/XMLSchema" xmlns:xs="http://www.w3.org/2001/XMLSchema" xmlns:p="http://schemas.microsoft.com/office/2006/metadata/properties" xmlns:ns2="3498b017-1f1a-4af2-aeca-8f5a292e431b" xmlns:ns3="fe3dcf6f-c1cd-4830-aa15-354b21c777a6" targetNamespace="http://schemas.microsoft.com/office/2006/metadata/properties" ma:root="true" ma:fieldsID="d89b301fd894f87ce10a0bee908c593a" ns2:_="" ns3:_="">
    <xsd:import namespace="3498b017-1f1a-4af2-aeca-8f5a292e431b"/>
    <xsd:import namespace="fe3dcf6f-c1cd-4830-aa15-354b21c777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8b017-1f1a-4af2-aeca-8f5a292e4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470a00a-d9f0-43b4-8ca1-8c2dbf2421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dcf6f-c1cd-4830-aa15-354b21c777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e70d5c5-141f-4e00-a122-2aca8abc1b49}" ma:internalName="TaxCatchAll" ma:showField="CatchAllData" ma:web="fe3dcf6f-c1cd-4830-aa15-354b21c777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3dcf6f-c1cd-4830-aa15-354b21c777a6" xsi:nil="true"/>
    <lcf76f155ced4ddcb4097134ff3c332f xmlns="3498b017-1f1a-4af2-aeca-8f5a292e43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4D351-C5E4-4155-BC4E-410154CA9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8b017-1f1a-4af2-aeca-8f5a292e431b"/>
    <ds:schemaRef ds:uri="fe3dcf6f-c1cd-4830-aa15-354b21c77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15EF2B-4F4D-4B56-B993-7BFCF14BFA59}">
  <ds:schemaRefs>
    <ds:schemaRef ds:uri="http://schemas.microsoft.com/office/2006/metadata/properties"/>
    <ds:schemaRef ds:uri="http://schemas.microsoft.com/office/infopath/2007/PartnerControls"/>
    <ds:schemaRef ds:uri="fe3dcf6f-c1cd-4830-aa15-354b21c777a6"/>
    <ds:schemaRef ds:uri="3498b017-1f1a-4af2-aeca-8f5a292e431b"/>
  </ds:schemaRefs>
</ds:datastoreItem>
</file>

<file path=customXml/itemProps3.xml><?xml version="1.0" encoding="utf-8"?>
<ds:datastoreItem xmlns:ds="http://schemas.openxmlformats.org/officeDocument/2006/customXml" ds:itemID="{4302DB8C-E6C2-4357-AA5F-F3092138F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9A19B9-4024-4B1B-B62B-569B65C80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Brief.dotx</Template>
  <TotalTime>10</TotalTime>
  <Pages>6</Pages>
  <Words>716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ArboTechniek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>Subtitel</dc:subject>
  <dc:creator>Marja Cevaal</dc:creator>
  <cp:keywords/>
  <dc:description/>
  <cp:lastModifiedBy>Marja Cevaal</cp:lastModifiedBy>
  <cp:revision>4</cp:revision>
  <cp:lastPrinted>2026-07-22T14:41:00Z</cp:lastPrinted>
  <dcterms:created xsi:type="dcterms:W3CDTF">2026-07-22T14:41:00Z</dcterms:created>
  <dcterms:modified xsi:type="dcterms:W3CDTF">2026-07-22T15:02:00Z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0x010100A417140D77642642BF65E2542B4924AE</vt:lpwstr>
  </property>
</Properties>
</file>