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C3553" w14:textId="107B2264" w:rsidR="001F61C5" w:rsidRDefault="001F61C5"/>
    <w:p w14:paraId="40B6AAC3" w14:textId="77777777" w:rsidR="006822E6" w:rsidRDefault="006822E6"/>
    <w:p w14:paraId="3AC1CD1D" w14:textId="77777777" w:rsidR="0000668F" w:rsidRDefault="0000668F" w:rsidP="00D413DA"/>
    <w:p w14:paraId="581C7A86" w14:textId="77777777" w:rsidR="00F06797" w:rsidRDefault="00F06797" w:rsidP="00F06797">
      <w:pPr>
        <w:spacing w:after="60"/>
        <w:jc w:val="center"/>
      </w:pPr>
      <w:r>
        <w:rPr>
          <w:b/>
          <w:bCs/>
          <w:color w:val="1F3864"/>
          <w:sz w:val="44"/>
          <w:szCs w:val="44"/>
        </w:rPr>
        <w:t>Werkplekinspectieformulier</w:t>
      </w:r>
    </w:p>
    <w:p w14:paraId="5795476A" w14:textId="19C972B8" w:rsidR="00F06797" w:rsidRDefault="00F06797" w:rsidP="00F06797">
      <w:pPr>
        <w:spacing w:after="300"/>
        <w:jc w:val="center"/>
      </w:pPr>
      <w:r>
        <w:rPr>
          <w:i/>
          <w:iCs/>
          <w:color w:val="595959"/>
          <w:sz w:val="22"/>
          <w:szCs w:val="22"/>
        </w:rPr>
        <w:t>Veiligheidsinspectie installatietechniek projectlocaties (uitgebreid)</w:t>
      </w:r>
    </w:p>
    <w:p w14:paraId="14E1827B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Algemene gegevens</w:t>
      </w:r>
    </w:p>
    <w:p w14:paraId="2A575B69" w14:textId="77777777" w:rsidR="00F06797" w:rsidRDefault="00F06797" w:rsidP="00F06797">
      <w:pPr>
        <w:spacing w:after="60"/>
      </w:pPr>
    </w:p>
    <w:tbl>
      <w:tblPr>
        <w:tblW w:w="9203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6318"/>
      </w:tblGrid>
      <w:tr w:rsidR="00F06797" w14:paraId="2AB1EE73" w14:textId="77777777" w:rsidTr="001F1DD2">
        <w:trPr>
          <w:trHeight w:val="219"/>
        </w:trPr>
        <w:tc>
          <w:tcPr>
            <w:tcW w:w="2885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45AA3DB" w14:textId="77777777" w:rsidR="00F06797" w:rsidRDefault="00F06797" w:rsidP="00AA7117">
            <w:r>
              <w:rPr>
                <w:b/>
                <w:bCs/>
              </w:rPr>
              <w:t>Project- of contractnummer</w:t>
            </w:r>
          </w:p>
        </w:tc>
        <w:tc>
          <w:tcPr>
            <w:tcW w:w="631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4D0B28" w14:textId="77777777" w:rsidR="00F06797" w:rsidRDefault="00F06797" w:rsidP="00AA7117"/>
        </w:tc>
      </w:tr>
    </w:tbl>
    <w:p w14:paraId="0715815B" w14:textId="77777777" w:rsidR="00F06797" w:rsidRDefault="00F06797" w:rsidP="00F06797">
      <w:pPr>
        <w:spacing w:after="80"/>
      </w:pPr>
    </w:p>
    <w:tbl>
      <w:tblPr>
        <w:tblW w:w="9231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4"/>
        <w:gridCol w:w="6337"/>
      </w:tblGrid>
      <w:tr w:rsidR="00F06797" w14:paraId="060F79E9" w14:textId="77777777" w:rsidTr="001F1DD2">
        <w:trPr>
          <w:trHeight w:val="322"/>
        </w:trPr>
        <w:tc>
          <w:tcPr>
            <w:tcW w:w="289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F102FC9" w14:textId="77777777" w:rsidR="00F06797" w:rsidRDefault="00F06797" w:rsidP="00AA7117">
            <w:r>
              <w:rPr>
                <w:b/>
                <w:bCs/>
              </w:rPr>
              <w:t>Locatie/afdeling</w:t>
            </w:r>
          </w:p>
        </w:tc>
        <w:tc>
          <w:tcPr>
            <w:tcW w:w="6337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B0626E9" w14:textId="77777777" w:rsidR="00F06797" w:rsidRDefault="00F06797" w:rsidP="00AA7117"/>
        </w:tc>
      </w:tr>
    </w:tbl>
    <w:p w14:paraId="1AC49B24" w14:textId="77777777" w:rsidR="00F06797" w:rsidRDefault="00F06797" w:rsidP="00F06797">
      <w:pPr>
        <w:spacing w:after="80"/>
      </w:pPr>
    </w:p>
    <w:tbl>
      <w:tblPr>
        <w:tblW w:w="9243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7"/>
        <w:gridCol w:w="6346"/>
      </w:tblGrid>
      <w:tr w:rsidR="00F06797" w14:paraId="0666D8E8" w14:textId="77777777" w:rsidTr="001F1DD2">
        <w:trPr>
          <w:trHeight w:val="308"/>
        </w:trPr>
        <w:tc>
          <w:tcPr>
            <w:tcW w:w="2897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380701A" w14:textId="77777777" w:rsidR="00F06797" w:rsidRDefault="00F06797" w:rsidP="00AA7117">
            <w:r>
              <w:rPr>
                <w:b/>
                <w:bCs/>
              </w:rPr>
              <w:t>Datum inspectie</w:t>
            </w:r>
          </w:p>
        </w:tc>
        <w:tc>
          <w:tcPr>
            <w:tcW w:w="6346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1593583" w14:textId="77777777" w:rsidR="00F06797" w:rsidRDefault="00F06797" w:rsidP="00AA7117"/>
        </w:tc>
      </w:tr>
    </w:tbl>
    <w:p w14:paraId="329BE891" w14:textId="77777777" w:rsidR="00F06797" w:rsidRDefault="00F06797" w:rsidP="00F06797">
      <w:pPr>
        <w:spacing w:after="80"/>
      </w:pPr>
    </w:p>
    <w:tbl>
      <w:tblPr>
        <w:tblW w:w="9222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1"/>
        <w:gridCol w:w="6331"/>
      </w:tblGrid>
      <w:tr w:rsidR="00F06797" w14:paraId="1ED066ED" w14:textId="77777777" w:rsidTr="001F1DD2">
        <w:trPr>
          <w:trHeight w:val="375"/>
        </w:trPr>
        <w:tc>
          <w:tcPr>
            <w:tcW w:w="289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235C391" w14:textId="77777777" w:rsidR="00F06797" w:rsidRDefault="00F06797" w:rsidP="00AA7117">
            <w:r>
              <w:rPr>
                <w:b/>
                <w:bCs/>
              </w:rPr>
              <w:t>Naam inspecteur</w:t>
            </w:r>
          </w:p>
        </w:tc>
        <w:tc>
          <w:tcPr>
            <w:tcW w:w="633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39C50B2" w14:textId="77777777" w:rsidR="00F06797" w:rsidRDefault="00F06797" w:rsidP="00AA7117"/>
        </w:tc>
      </w:tr>
    </w:tbl>
    <w:p w14:paraId="3C0956A8" w14:textId="77777777" w:rsidR="00F06797" w:rsidRDefault="00F06797" w:rsidP="00F06797">
      <w:pPr>
        <w:spacing w:after="80"/>
      </w:pPr>
    </w:p>
    <w:p w14:paraId="4D4E4C96" w14:textId="77777777" w:rsidR="00F06797" w:rsidRDefault="00F06797" w:rsidP="00F06797">
      <w:pPr>
        <w:spacing w:before="160" w:after="60"/>
      </w:pPr>
      <w:r>
        <w:rPr>
          <w:b/>
          <w:bCs/>
        </w:rPr>
        <w:t>Omschrijving van de werkzaamheden</w:t>
      </w:r>
    </w:p>
    <w:p w14:paraId="4FDD035D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6CD6DDB3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0A0410D8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5906E8D6" w14:textId="77777777" w:rsidR="00F06797" w:rsidRDefault="00F06797" w:rsidP="00F06797">
      <w:pPr>
        <w:spacing w:before="160" w:after="60"/>
      </w:pPr>
      <w:r>
        <w:rPr>
          <w:b/>
          <w:bCs/>
        </w:rPr>
        <w:t>Betrokken medewerkers</w:t>
      </w:r>
    </w:p>
    <w:p w14:paraId="791F46AF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3FE7ABD3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35B7880F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37E695F2" w14:textId="77777777" w:rsidR="0000668F" w:rsidRDefault="0000668F" w:rsidP="00D413DA"/>
    <w:p w14:paraId="4A3F529E" w14:textId="77777777" w:rsidR="00F06797" w:rsidRDefault="00F06797" w:rsidP="00D413DA"/>
    <w:p w14:paraId="1F8C0178" w14:textId="77777777" w:rsidR="00F06797" w:rsidRDefault="00F06797" w:rsidP="00D413DA"/>
    <w:p w14:paraId="656B4E1A" w14:textId="77777777" w:rsidR="00F06797" w:rsidRDefault="00F06797" w:rsidP="00D413DA"/>
    <w:p w14:paraId="7DD26456" w14:textId="77777777" w:rsidR="00F06797" w:rsidRDefault="00F06797" w:rsidP="00D413DA"/>
    <w:p w14:paraId="03F9F0A6" w14:textId="77777777" w:rsidR="00F06797" w:rsidRDefault="00F06797" w:rsidP="00D413DA"/>
    <w:p w14:paraId="4238B402" w14:textId="77777777" w:rsidR="00F06797" w:rsidRDefault="00F06797" w:rsidP="00D413DA"/>
    <w:p w14:paraId="09869365" w14:textId="77777777" w:rsidR="00F06797" w:rsidRDefault="00F06797" w:rsidP="00D413DA"/>
    <w:p w14:paraId="192A0087" w14:textId="77777777" w:rsidR="00F06797" w:rsidRDefault="00F06797" w:rsidP="00D413DA"/>
    <w:p w14:paraId="1E9E87E5" w14:textId="77777777" w:rsidR="00F06797" w:rsidRDefault="00F06797" w:rsidP="00D413DA"/>
    <w:p w14:paraId="4493D22C" w14:textId="77777777" w:rsidR="00F06797" w:rsidRDefault="00F06797" w:rsidP="00D413DA"/>
    <w:p w14:paraId="79593F23" w14:textId="77777777" w:rsidR="00F06797" w:rsidRDefault="00F06797" w:rsidP="00D413DA"/>
    <w:p w14:paraId="4E3BACEA" w14:textId="77777777" w:rsidR="00F06797" w:rsidRDefault="00F06797" w:rsidP="00D413DA"/>
    <w:p w14:paraId="6971CA1F" w14:textId="77777777" w:rsidR="00F06797" w:rsidRDefault="00F06797" w:rsidP="00D413DA"/>
    <w:p w14:paraId="0C2CAF35" w14:textId="77777777" w:rsidR="00F06797" w:rsidRDefault="00F06797" w:rsidP="00D413DA"/>
    <w:p w14:paraId="1EBED8D1" w14:textId="77777777" w:rsidR="00F06797" w:rsidRDefault="00F06797" w:rsidP="00D413DA"/>
    <w:p w14:paraId="34FC6085" w14:textId="77777777" w:rsidR="00F06797" w:rsidRDefault="00F06797" w:rsidP="00D413DA"/>
    <w:p w14:paraId="60EC559D" w14:textId="77777777" w:rsidR="00F06797" w:rsidRDefault="00F06797" w:rsidP="00D413DA"/>
    <w:p w14:paraId="61C9086F" w14:textId="77777777" w:rsidR="00F06797" w:rsidRDefault="00F06797" w:rsidP="00D413DA"/>
    <w:p w14:paraId="03853C2B" w14:textId="77777777" w:rsidR="00F06797" w:rsidRDefault="00F06797" w:rsidP="00D413DA"/>
    <w:p w14:paraId="0BF7FF4B" w14:textId="77777777" w:rsidR="00F06797" w:rsidRDefault="00F06797" w:rsidP="00F06797">
      <w:pPr>
        <w:pBdr>
          <w:bottom w:val="single" w:sz="4" w:space="4" w:color="999999"/>
        </w:pBdr>
        <w:spacing w:after="160"/>
      </w:pPr>
    </w:p>
    <w:p w14:paraId="44098F60" w14:textId="77777777" w:rsidR="00F06797" w:rsidRDefault="00F06797" w:rsidP="00F06797">
      <w:pPr>
        <w:pBdr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pBdr>
        <w:shd w:val="clear" w:color="auto" w:fill="F2F2F2"/>
        <w:spacing w:before="200" w:after="200"/>
      </w:pPr>
      <w:r>
        <w:rPr>
          <w:i/>
          <w:iCs/>
          <w:sz w:val="18"/>
          <w:szCs w:val="18"/>
        </w:rPr>
        <w:t>Toelichting: kruis per vraag aan of de situatie voldoet, niet voldoet, of niet van toepassing (n.v.t.) is. Noteer bij afwijkingen altijd een toelichting in de kolom Opmerkingen.</w:t>
      </w:r>
    </w:p>
    <w:p w14:paraId="3DCE3961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Beleid en risico's</w:t>
      </w:r>
    </w:p>
    <w:p w14:paraId="2B7C2079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09F9B380" w14:textId="77777777" w:rsidTr="00203642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F67A7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C48C55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486AB3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23C5A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2350A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1131F56F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7FA6F" w14:textId="77777777" w:rsidR="00F06797" w:rsidRDefault="00F06797" w:rsidP="00AA7117">
            <w:r>
              <w:t>Is het VGM-plan actueel en wordt dit regelmatig bijgehouden?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FF525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076BB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BB17E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8FDD85" w14:textId="77777777" w:rsidR="00F06797" w:rsidRDefault="00F06797" w:rsidP="00AA7117"/>
        </w:tc>
      </w:tr>
      <w:tr w:rsidR="00F06797" w14:paraId="49FE4FC9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16D0E" w14:textId="77777777" w:rsidR="00F06797" w:rsidRDefault="00F06797" w:rsidP="00AA7117">
            <w:r>
              <w:t xml:space="preserve">Is er een RI&amp;E opgesteld voor het project en zijn </w:t>
            </w:r>
            <w:proofErr w:type="spellStart"/>
            <w:r>
              <w:t>locatiespecifieke</w:t>
            </w:r>
            <w:proofErr w:type="spellEnd"/>
            <w:r>
              <w:t xml:space="preserve"> risico's opgenomen?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E181B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3AE65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A421F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B84365" w14:textId="77777777" w:rsidR="00F06797" w:rsidRDefault="00F06797" w:rsidP="00AA7117"/>
        </w:tc>
      </w:tr>
      <w:tr w:rsidR="00F06797" w14:paraId="452228CE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47A08C" w14:textId="77777777" w:rsidR="00F06797" w:rsidRDefault="00F06797" w:rsidP="00AA7117">
            <w:r>
              <w:t>Zijn de beheersmaatregelen vanuit de RI&amp;E voldoende om veilig te werken?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E6DC2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97731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28284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9E1897" w14:textId="77777777" w:rsidR="00F06797" w:rsidRDefault="00F06797" w:rsidP="00AA7117"/>
        </w:tc>
      </w:tr>
    </w:tbl>
    <w:p w14:paraId="4A843968" w14:textId="77777777" w:rsidR="00F06797" w:rsidRDefault="00F06797" w:rsidP="00F06797">
      <w:pPr>
        <w:spacing w:after="160"/>
      </w:pPr>
    </w:p>
    <w:p w14:paraId="4D9B2B10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Voorlichting en instructie</w:t>
      </w:r>
    </w:p>
    <w:p w14:paraId="54CFEE50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15BB56D7" w14:textId="77777777" w:rsidTr="00203642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F6434F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811C25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1873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4E1A29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4E590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5CCFFD20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F2708" w14:textId="77777777" w:rsidR="00F06797" w:rsidRDefault="00F06797" w:rsidP="00AA7117">
            <w:r>
              <w:t>Hebben alle medewerkers een instructie gekregen voor start werk en is dit aantoonbaar?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894F3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B0239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51CC9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2399CC" w14:textId="77777777" w:rsidR="00F06797" w:rsidRDefault="00F06797" w:rsidP="00AA7117"/>
        </w:tc>
      </w:tr>
      <w:tr w:rsidR="00F06797" w14:paraId="5A054819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EA28C" w14:textId="77777777" w:rsidR="00F06797" w:rsidRDefault="00F06797" w:rsidP="00AA7117">
            <w:r>
              <w:t>Hebben ook onderaannemers en inleners een instructie gekregen?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1E9A3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101E0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5BF24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669F5BD" w14:textId="77777777" w:rsidR="00F06797" w:rsidRDefault="00F06797" w:rsidP="00AA7117"/>
        </w:tc>
      </w:tr>
      <w:tr w:rsidR="00F06797" w14:paraId="0D5F7665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ABCB6A" w14:textId="77777777" w:rsidR="00F06797" w:rsidRDefault="00F06797" w:rsidP="00AA7117">
            <w:r>
              <w:t xml:space="preserve">Zijn de </w:t>
            </w:r>
            <w:proofErr w:type="spellStart"/>
            <w:r>
              <w:t>locatiespecifieke</w:t>
            </w:r>
            <w:proofErr w:type="spellEnd"/>
            <w:r>
              <w:t xml:space="preserve"> veiligheidsregels bekend bij de medewerkers?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A75D4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B32AD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803C9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A18B07" w14:textId="77777777" w:rsidR="00F06797" w:rsidRDefault="00F06797" w:rsidP="00AA7117"/>
        </w:tc>
      </w:tr>
      <w:tr w:rsidR="00F06797" w14:paraId="63D3F1E0" w14:textId="77777777" w:rsidTr="00203642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4DB4EB" w14:textId="77777777" w:rsidR="00F06797" w:rsidRDefault="00F06797" w:rsidP="00AA7117">
            <w:r>
              <w:t>Zijn medewerkers bekend met de Laatste Minuut Risico Analyse (LMRA) en passen zij deze toe?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22660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AFE48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DF7A7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6A1C7E" w14:textId="77777777" w:rsidR="00F06797" w:rsidRDefault="00F06797" w:rsidP="00AA7117"/>
        </w:tc>
      </w:tr>
    </w:tbl>
    <w:p w14:paraId="54F311FD" w14:textId="77777777" w:rsidR="00F06797" w:rsidRDefault="00F06797" w:rsidP="00F06797">
      <w:pPr>
        <w:spacing w:after="160"/>
      </w:pPr>
    </w:p>
    <w:p w14:paraId="0C05FB2B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Werkvergunningen en afstemming met derden</w:t>
      </w:r>
    </w:p>
    <w:p w14:paraId="5C815572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69C7E53F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7D26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107B8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600BB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AF2AE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0DA03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3284D16A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2937B" w14:textId="77777777" w:rsidR="00F06797" w:rsidRDefault="00F06797" w:rsidP="00AA7117">
            <w:r>
              <w:t>Zijn de vereiste werkvergunningen aanwezig?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D0973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47234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20468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3DD798" w14:textId="77777777" w:rsidR="00F06797" w:rsidRDefault="00F06797" w:rsidP="00AA7117"/>
        </w:tc>
      </w:tr>
      <w:tr w:rsidR="00F06797" w14:paraId="217A81BC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29844" w14:textId="77777777" w:rsidR="00F06797" w:rsidRDefault="00F06797" w:rsidP="00AA7117">
            <w:r>
              <w:t>Is de afstemming met andere partijen op de locatie geborgd?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782A7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02E9A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8CBA41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638F3A" w14:textId="77777777" w:rsidR="00F06797" w:rsidRDefault="00F06797" w:rsidP="00AA7117"/>
        </w:tc>
      </w:tr>
      <w:tr w:rsidR="00F06797" w14:paraId="1245EBE1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FBEB8" w14:textId="77777777" w:rsidR="00F06797" w:rsidRDefault="00F06797" w:rsidP="00AA7117">
            <w:r>
              <w:t>Zijn er conflicterende werkzaamheden met andere partijen op de locatie?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D4863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2EB37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A8C0B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F6F5F0" w14:textId="77777777" w:rsidR="00F06797" w:rsidRDefault="00F06797" w:rsidP="00AA7117"/>
        </w:tc>
      </w:tr>
    </w:tbl>
    <w:p w14:paraId="1F76DB9A" w14:textId="77777777" w:rsidR="00F06797" w:rsidRDefault="00F06797" w:rsidP="00F06797">
      <w:pPr>
        <w:spacing w:after="160"/>
      </w:pPr>
    </w:p>
    <w:p w14:paraId="2DD353A6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lastRenderedPageBreak/>
        <w:t>Werkomgeving, orde en netheid</w:t>
      </w:r>
    </w:p>
    <w:p w14:paraId="1F3CE3B2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7FF9EA4F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F7D5B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CEB435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4304B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1D7B53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10DCF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50E5325F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9EDF32" w14:textId="77777777" w:rsidR="00F06797" w:rsidRDefault="00F06797" w:rsidP="00AA7117">
            <w:r>
              <w:t>Zijn de werklocaties veilig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E55CC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82603E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71AB0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BB4F7C" w14:textId="77777777" w:rsidR="00F06797" w:rsidRDefault="00F06797" w:rsidP="00AA7117"/>
        </w:tc>
      </w:tr>
      <w:tr w:rsidR="00F06797" w14:paraId="392C9631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A36C4" w14:textId="77777777" w:rsidR="00F06797" w:rsidRDefault="00F06797" w:rsidP="00AA7117">
            <w:r>
              <w:t>Zijn de werklocaties voldoende verlicht?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A39EE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14938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6CB37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2E3ED0" w14:textId="77777777" w:rsidR="00F06797" w:rsidRDefault="00F06797" w:rsidP="00AA7117"/>
        </w:tc>
      </w:tr>
      <w:tr w:rsidR="00F06797" w14:paraId="7D9E4EDB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8AAD8A" w14:textId="77777777" w:rsidR="00F06797" w:rsidRDefault="00F06797" w:rsidP="00AA7117">
            <w:r>
              <w:t>Is de orde en netheid op de werklocaties voldoende? (denk aan kabelbeheer, losse dozen, materialen)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9307BD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0CF3D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F3C3D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ADF50B" w14:textId="77777777" w:rsidR="00F06797" w:rsidRDefault="00F06797" w:rsidP="00AA7117"/>
        </w:tc>
      </w:tr>
      <w:tr w:rsidR="00F06797" w14:paraId="64468145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4419AD" w14:textId="77777777" w:rsidR="00F06797" w:rsidRDefault="00F06797" w:rsidP="00AA7117">
            <w:r>
              <w:t>Zijn niet gebruikte materialen en gereedschappen opgeborgen?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899CDE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7CD86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86DE5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0C2078" w14:textId="77777777" w:rsidR="00F06797" w:rsidRDefault="00F06797" w:rsidP="00AA7117"/>
        </w:tc>
      </w:tr>
    </w:tbl>
    <w:p w14:paraId="7FDA208F" w14:textId="77777777" w:rsidR="00F06797" w:rsidRDefault="00F06797" w:rsidP="00F06797">
      <w:pPr>
        <w:spacing w:after="160"/>
      </w:pPr>
    </w:p>
    <w:p w14:paraId="6E200EC0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Verkeersveiligheid en interne logistiek</w:t>
      </w:r>
    </w:p>
    <w:p w14:paraId="5EE2BEE1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3567CA0D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1A391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ACC5C0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B029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0EF1EF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643592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4E9F4A81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BF2E69" w14:textId="77777777" w:rsidR="00F06797" w:rsidRDefault="00F06797" w:rsidP="00AA7117">
            <w:r>
              <w:t>Zijn er afspraken over verkeersstromen op de werkplek?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645C3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33982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61040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E39385" w14:textId="77777777" w:rsidR="00F06797" w:rsidRDefault="00F06797" w:rsidP="00AA7117"/>
        </w:tc>
      </w:tr>
      <w:tr w:rsidR="00F06797" w14:paraId="0C0D1B88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A1400" w14:textId="77777777" w:rsidR="00F06797" w:rsidRDefault="00F06797" w:rsidP="00AA7117">
            <w:r>
              <w:t>Zijn rijroutes en looproutes gescheiden?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DE155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E6C16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95F80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C5961E2" w14:textId="77777777" w:rsidR="00F06797" w:rsidRDefault="00F06797" w:rsidP="00AA7117"/>
        </w:tc>
      </w:tr>
      <w:tr w:rsidR="00F06797" w14:paraId="5F73798B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E5F0C4" w14:textId="77777777" w:rsidR="00F06797" w:rsidRDefault="00F06797" w:rsidP="00AA7117">
            <w:r>
              <w:t>Worden voertuigen en machines veilig bediend?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952908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F7F78A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844E1A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90CF74" w14:textId="77777777" w:rsidR="00F06797" w:rsidRDefault="00F06797" w:rsidP="00AA7117"/>
        </w:tc>
      </w:tr>
    </w:tbl>
    <w:p w14:paraId="6C0AB29E" w14:textId="77777777" w:rsidR="00F06797" w:rsidRDefault="00F06797" w:rsidP="00F06797">
      <w:pPr>
        <w:spacing w:after="160"/>
      </w:pPr>
    </w:p>
    <w:p w14:paraId="71735187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Persoonlijke beschermingsmiddelen</w:t>
      </w:r>
    </w:p>
    <w:p w14:paraId="700BAB3D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3CA9C6DA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B5457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694E9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FB8EB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9E63F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6E972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5F90E4AE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E738F" w14:textId="77777777" w:rsidR="00F06797" w:rsidRDefault="00F06797" w:rsidP="00AA7117">
            <w:r>
              <w:t>Worden veiligheidsschoenen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E4110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6E692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C5B43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9EBBA1" w14:textId="77777777" w:rsidR="00F06797" w:rsidRDefault="00F06797" w:rsidP="00AA7117"/>
        </w:tc>
      </w:tr>
      <w:tr w:rsidR="00F06797" w14:paraId="182B87E0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1D534" w14:textId="77777777" w:rsidR="00F06797" w:rsidRDefault="00F06797" w:rsidP="00AA7117">
            <w:r>
              <w:t>Wordt een veiligheidsbril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F7D1E9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0BFDA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0F6F6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317393" w14:textId="77777777" w:rsidR="00F06797" w:rsidRDefault="00F06797" w:rsidP="00AA7117"/>
        </w:tc>
      </w:tr>
      <w:tr w:rsidR="00F06797" w14:paraId="1DFD7373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85C10" w14:textId="77777777" w:rsidR="00F06797" w:rsidRDefault="00F06797" w:rsidP="00AA7117">
            <w:r>
              <w:t>Wordt gehoorbescherming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C0BAC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CA9D3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FE2BE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8E756E5" w14:textId="77777777" w:rsidR="00F06797" w:rsidRDefault="00F06797" w:rsidP="00AA7117"/>
        </w:tc>
      </w:tr>
      <w:tr w:rsidR="00F06797" w14:paraId="44551F7F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2B79B" w14:textId="77777777" w:rsidR="00F06797" w:rsidRDefault="00F06797" w:rsidP="00AA7117">
            <w:r>
              <w:t>Wordt werkkleding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8A6AF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3614F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CE368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0E6567" w14:textId="77777777" w:rsidR="00F06797" w:rsidRDefault="00F06797" w:rsidP="00AA7117"/>
        </w:tc>
      </w:tr>
      <w:tr w:rsidR="00F06797" w14:paraId="73082574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62760" w14:textId="77777777" w:rsidR="00F06797" w:rsidRDefault="00F06797" w:rsidP="00AA7117">
            <w:r>
              <w:t>Worden handschoenen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41585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E763A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E74AF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34009B" w14:textId="77777777" w:rsidR="00F06797" w:rsidRDefault="00F06797" w:rsidP="00AA7117"/>
        </w:tc>
      </w:tr>
      <w:tr w:rsidR="00F06797" w14:paraId="5EE0A0D1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91C9C1" w14:textId="77777777" w:rsidR="00F06797" w:rsidRDefault="00F06797" w:rsidP="00AA7117">
            <w:r>
              <w:t>Wordt adembescherming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F5B94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D162D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C96C4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4AE284" w14:textId="77777777" w:rsidR="00F06797" w:rsidRDefault="00F06797" w:rsidP="00AA7117"/>
        </w:tc>
      </w:tr>
      <w:tr w:rsidR="00F06797" w14:paraId="47A5F756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865AF9" w14:textId="77777777" w:rsidR="00F06797" w:rsidRDefault="00F06797" w:rsidP="00AA7117">
            <w:r>
              <w:t>Zijn de persoonlijke beschermingsmiddelen in goede staat en schoon?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5CF59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47B59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0D6F9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7ECDB2" w14:textId="77777777" w:rsidR="00F06797" w:rsidRDefault="00F06797" w:rsidP="00AA7117"/>
        </w:tc>
      </w:tr>
    </w:tbl>
    <w:p w14:paraId="450E77A2" w14:textId="77777777" w:rsidR="00F06797" w:rsidRDefault="00F06797" w:rsidP="00F06797">
      <w:pPr>
        <w:spacing w:after="160"/>
      </w:pPr>
    </w:p>
    <w:p w14:paraId="57105013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lastRenderedPageBreak/>
        <w:t>Arbeidsmiddelen en machineveiligheid</w:t>
      </w:r>
    </w:p>
    <w:p w14:paraId="27DCDB05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49959ED8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CB1ACB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CFBEA1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D0FB02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3A515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0749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2D03A7F0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BA415" w14:textId="77777777" w:rsidR="00F06797" w:rsidRDefault="00F06797" w:rsidP="00AA7117">
            <w:r>
              <w:t>Zijn de arbeidsmiddelen gekeurd? (noteer registratienummer en keuringsdatum bij opmerkingen)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D2646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563057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D62AC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331D9A" w14:textId="77777777" w:rsidR="00F06797" w:rsidRDefault="00F06797" w:rsidP="00AA7117"/>
        </w:tc>
      </w:tr>
      <w:tr w:rsidR="00F06797" w14:paraId="267C051D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4E79EF" w14:textId="77777777" w:rsidR="00F06797" w:rsidRDefault="00F06797" w:rsidP="00AA7117">
            <w:r>
              <w:t>Worden beveiligingen op machines gebruikt en niet overbrugd?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A86DD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8A846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07687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3EBA3F" w14:textId="77777777" w:rsidR="00F06797" w:rsidRDefault="00F06797" w:rsidP="00AA7117"/>
        </w:tc>
      </w:tr>
      <w:tr w:rsidR="00F06797" w14:paraId="08DE936D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CF788" w14:textId="77777777" w:rsidR="00F06797" w:rsidRDefault="00F06797" w:rsidP="00AA7117">
            <w:r>
              <w:t>Is de machine in goede staat?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111FF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04B88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27CC8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3DDA3B8" w14:textId="77777777" w:rsidR="00F06797" w:rsidRDefault="00F06797" w:rsidP="00AA7117"/>
        </w:tc>
      </w:tr>
      <w:tr w:rsidR="00F06797" w14:paraId="17E352D2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CA7E4F" w14:textId="77777777" w:rsidR="00F06797" w:rsidRDefault="00F06797" w:rsidP="00AA7117">
            <w:r>
              <w:t>Zijn werkstukklemmen in gebruik?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5C820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F42A0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FCCA8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F14B51" w14:textId="77777777" w:rsidR="00F06797" w:rsidRDefault="00F06797" w:rsidP="00AA7117"/>
        </w:tc>
      </w:tr>
      <w:tr w:rsidR="00F06797" w14:paraId="58B51960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ED0774" w14:textId="77777777" w:rsidR="00F06797" w:rsidRDefault="00F06797" w:rsidP="00AA7117">
            <w:r>
              <w:t>Is er een verbod op loshangende kleding, haar of sieraden bij draaiende delen?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E43935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78D5F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3B5184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715ACC" w14:textId="77777777" w:rsidR="00F06797" w:rsidRDefault="00F06797" w:rsidP="00AA7117"/>
        </w:tc>
      </w:tr>
    </w:tbl>
    <w:p w14:paraId="369B6CD7" w14:textId="77777777" w:rsidR="00F06797" w:rsidRDefault="00F06797" w:rsidP="00F06797">
      <w:pPr>
        <w:spacing w:after="160"/>
      </w:pPr>
    </w:p>
    <w:p w14:paraId="03AB3C57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Werken op hoogte</w:t>
      </w:r>
    </w:p>
    <w:p w14:paraId="5B368CFA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57A78354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B3593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331A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59B8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CD6B09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8FE09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576BA350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60721" w14:textId="77777777" w:rsidR="00F06797" w:rsidRDefault="00F06797" w:rsidP="00AA7117">
            <w:r>
              <w:t>Zijn ladders, hoogwerkers en steigers in orde en worden deze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2C601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7044A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0687E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9926A0" w14:textId="77777777" w:rsidR="00F06797" w:rsidRDefault="00F06797" w:rsidP="00AA7117"/>
        </w:tc>
      </w:tr>
      <w:tr w:rsidR="00F06797" w14:paraId="49B9EC04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651013" w14:textId="77777777" w:rsidR="00F06797" w:rsidRDefault="00F06797" w:rsidP="00AA7117">
            <w:r>
              <w:t>Werken medewerkers veilig in de hoogwerker? (bijv. certificaat, harnas, werkgebied afgezet)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2684D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C3011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0D0EF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04FF10" w14:textId="77777777" w:rsidR="00F06797" w:rsidRDefault="00F06797" w:rsidP="00AA7117"/>
        </w:tc>
      </w:tr>
      <w:tr w:rsidR="00F06797" w14:paraId="5B9F4E44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A0422C" w14:textId="77777777" w:rsidR="00F06797" w:rsidRDefault="00F06797" w:rsidP="00AA7117">
            <w:r>
              <w:t>Werken medewerkers veilig op rolsteigers? (bijv. juiste opbouw, randbeveiliging, keuring)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17815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C94A5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3672E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E2ECB2" w14:textId="77777777" w:rsidR="00F06797" w:rsidRDefault="00F06797" w:rsidP="00AA7117"/>
        </w:tc>
      </w:tr>
      <w:tr w:rsidR="00F06797" w14:paraId="59282F17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8A6C3C" w14:textId="77777777" w:rsidR="00F06797" w:rsidRDefault="00F06797" w:rsidP="00AA7117">
            <w:r>
              <w:t>Wordt persoonlijke valbeveiliging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66F1F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5E7FF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5F95F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084ABF" w14:textId="77777777" w:rsidR="00F06797" w:rsidRDefault="00F06797" w:rsidP="00AA7117"/>
        </w:tc>
      </w:tr>
      <w:tr w:rsidR="00F06797" w14:paraId="563E733D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37DEA" w14:textId="77777777" w:rsidR="00F06797" w:rsidRDefault="00F06797" w:rsidP="00AA7117">
            <w:r>
              <w:t>Worden vallende voorwerpen voorkomen?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226B7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80F4E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40A28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A8EAA4" w14:textId="77777777" w:rsidR="00F06797" w:rsidRDefault="00F06797" w:rsidP="00AA7117"/>
        </w:tc>
      </w:tr>
      <w:tr w:rsidR="00F06797" w14:paraId="7E2C2192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7C6F3" w14:textId="77777777" w:rsidR="00F06797" w:rsidRDefault="00F06797" w:rsidP="00AA7117">
            <w:r>
              <w:t>Zijn sparingen (valgevaar) dichtgezet en zijn geopende vloerluiken voldoende afgezet?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F81F4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D5FB0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0C39E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15034A" w14:textId="77777777" w:rsidR="00F06797" w:rsidRDefault="00F06797" w:rsidP="00AA7117"/>
        </w:tc>
      </w:tr>
    </w:tbl>
    <w:p w14:paraId="7E10C942" w14:textId="77777777" w:rsidR="00F06797" w:rsidRDefault="00F06797" w:rsidP="00F06797">
      <w:pPr>
        <w:spacing w:after="160"/>
      </w:pPr>
    </w:p>
    <w:p w14:paraId="138D5F2F" w14:textId="77777777" w:rsidR="003A14DC" w:rsidRDefault="003A14DC" w:rsidP="00F06797">
      <w:pPr>
        <w:spacing w:after="160"/>
      </w:pPr>
    </w:p>
    <w:p w14:paraId="7D7E8388" w14:textId="59752CDD" w:rsidR="003A14DC" w:rsidRDefault="00D33C2D" w:rsidP="00F06797">
      <w:pPr>
        <w:spacing w:after="160"/>
      </w:pPr>
      <w:r>
        <w:br/>
      </w:r>
      <w:r>
        <w:br/>
      </w:r>
      <w:r>
        <w:br/>
      </w:r>
      <w:r>
        <w:br/>
      </w:r>
    </w:p>
    <w:p w14:paraId="6505E67B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lastRenderedPageBreak/>
        <w:t>Elektrotechnische veiligheid</w:t>
      </w:r>
    </w:p>
    <w:p w14:paraId="2E67E01D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5841EF1A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D93C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BDC1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67362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60B5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D6B1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42A63475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E968D" w14:textId="77777777" w:rsidR="00F06797" w:rsidRDefault="00F06797" w:rsidP="00AA7117">
            <w:r>
              <w:t>Zijn voldoende maatregelen genomen om veilig te werken in de nabijheid van en/of aan een elektrische installatie? (bijv. aanwijzing, spanningsloos werken)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62A4D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59E10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1ADA7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3B7938" w14:textId="77777777" w:rsidR="00F06797" w:rsidRDefault="00F06797" w:rsidP="00AA7117"/>
        </w:tc>
      </w:tr>
      <w:tr w:rsidR="00F06797" w14:paraId="76089ADD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37418B" w14:textId="77777777" w:rsidR="00F06797" w:rsidRDefault="00F06797" w:rsidP="00AA7117">
            <w:r>
              <w:t xml:space="preserve">Zijn er maatregelen genomen om spannings- en </w:t>
            </w:r>
            <w:proofErr w:type="spellStart"/>
            <w:r>
              <w:t>drukloos</w:t>
            </w:r>
            <w:proofErr w:type="spellEnd"/>
            <w:r>
              <w:t xml:space="preserve"> te kunnen werken?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DA77E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737471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B00E1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1920B6" w14:textId="77777777" w:rsidR="00F06797" w:rsidRDefault="00F06797" w:rsidP="00AA7117"/>
        </w:tc>
      </w:tr>
      <w:tr w:rsidR="00F06797" w14:paraId="3AB090FF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2A0BB2" w14:textId="77777777" w:rsidR="00F06797" w:rsidRDefault="00F06797" w:rsidP="00AA7117">
            <w:r>
              <w:t>Wordt gewerkt volgens NEN 3140 / NEN 3840?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0F7C5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022C75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45257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BC6662" w14:textId="77777777" w:rsidR="00F06797" w:rsidRDefault="00F06797" w:rsidP="00AA7117"/>
        </w:tc>
      </w:tr>
      <w:tr w:rsidR="00F06797" w14:paraId="1F69C8A7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766D9" w14:textId="77777777" w:rsidR="00F06797" w:rsidRDefault="00F06797" w:rsidP="00AA7117">
            <w:r>
              <w:t>Zijn installaties veiliggesteld (LOTOTO/vergrendeling) voordat werkzaamheden starten?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F14EF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70875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060F5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886A7B" w14:textId="77777777" w:rsidR="00F06797" w:rsidRDefault="00F06797" w:rsidP="00AA7117"/>
        </w:tc>
      </w:tr>
      <w:tr w:rsidR="00F06797" w14:paraId="2C51AB37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436B96" w14:textId="77777777" w:rsidR="00F06797" w:rsidRDefault="00F06797" w:rsidP="00AA7117">
            <w:r>
              <w:t>Worden tijdelijke installaties (bouwstroom) veilig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8326D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750B2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3987D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1E528C" w14:textId="77777777" w:rsidR="00F06797" w:rsidRDefault="00F06797" w:rsidP="00AA7117"/>
        </w:tc>
      </w:tr>
      <w:tr w:rsidR="00F06797" w14:paraId="32455199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2151A" w14:textId="77777777" w:rsidR="00F06797" w:rsidRDefault="00F06797" w:rsidP="00AA7117">
            <w:r>
              <w:t>Zijn kabels en aansluitingen onbeschadigd?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A90622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0127EF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9D627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0D6FA18" w14:textId="77777777" w:rsidR="00F06797" w:rsidRDefault="00F06797" w:rsidP="00AA7117"/>
        </w:tc>
      </w:tr>
    </w:tbl>
    <w:p w14:paraId="28581D1F" w14:textId="77777777" w:rsidR="00F06797" w:rsidRDefault="00F06797" w:rsidP="00F06797">
      <w:pPr>
        <w:spacing w:after="160"/>
      </w:pPr>
    </w:p>
    <w:p w14:paraId="5761ED20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Gevaarlijke stoffen</w:t>
      </w:r>
    </w:p>
    <w:p w14:paraId="62D2CDAC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6E6FB138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2932A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8EB1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B0851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EE76C2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EBB2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4D9829F4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EA58F" w14:textId="77777777" w:rsidR="00F06797" w:rsidRDefault="00F06797" w:rsidP="00AA7117">
            <w:r>
              <w:t>Zijn veiligheidsinformatiebladen en/of werkinstructiekaarten aanwezig van de gevaarlijke stoffen?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522E4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C7012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845CC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E84B29" w14:textId="77777777" w:rsidR="00F06797" w:rsidRDefault="00F06797" w:rsidP="00AA7117"/>
        </w:tc>
      </w:tr>
      <w:tr w:rsidR="00F06797" w14:paraId="671FA6D4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8E491C" w14:textId="77777777" w:rsidR="00F06797" w:rsidRDefault="00F06797" w:rsidP="00AA7117">
            <w:r>
              <w:t>Worden gevaarlijke stoffen opgeslagen in een daartoe geschikte opslagvoorziening?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979E5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5A29AB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173FC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F62CC1" w14:textId="77777777" w:rsidR="00F06797" w:rsidRDefault="00F06797" w:rsidP="00AA7117"/>
        </w:tc>
      </w:tr>
      <w:tr w:rsidR="00F06797" w14:paraId="33EF8129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4FEE21" w14:textId="77777777" w:rsidR="00F06797" w:rsidRDefault="00F06797" w:rsidP="00AA7117">
            <w:r>
              <w:t xml:space="preserve">Is de werkvoorraad niet groter dan een </w:t>
            </w:r>
            <w:proofErr w:type="spellStart"/>
            <w:r>
              <w:t>dagvoorraad</w:t>
            </w:r>
            <w:proofErr w:type="spellEnd"/>
            <w:r>
              <w:t>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6F3D0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853BF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5A475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6F17C4" w14:textId="77777777" w:rsidR="00F06797" w:rsidRDefault="00F06797" w:rsidP="00AA7117"/>
        </w:tc>
      </w:tr>
      <w:tr w:rsidR="00F06797" w14:paraId="6BCB468B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3ADC43" w14:textId="77777777" w:rsidR="00F06797" w:rsidRDefault="00F06797" w:rsidP="00AA7117">
            <w:r>
              <w:t>Worden gasflessen vastgezet?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20AC1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75C4B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0897B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8B03AC5" w14:textId="77777777" w:rsidR="00F06797" w:rsidRDefault="00F06797" w:rsidP="00AA7117"/>
        </w:tc>
      </w:tr>
      <w:tr w:rsidR="00F06797" w14:paraId="580E41FE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E3E6D" w14:textId="77777777" w:rsidR="00F06797" w:rsidRDefault="00F06797" w:rsidP="00AA7117">
            <w:r>
              <w:t>Zijn de werklocaties geïnventariseerd op gevaarlijke stoffen zoals asbest en Chroom-6?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8DC63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FA3E7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3B393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0DDE19" w14:textId="77777777" w:rsidR="00F06797" w:rsidRDefault="00F06797" w:rsidP="00AA7117"/>
        </w:tc>
      </w:tr>
    </w:tbl>
    <w:p w14:paraId="3606901B" w14:textId="77777777" w:rsidR="00F06797" w:rsidRDefault="00F06797" w:rsidP="00F06797">
      <w:pPr>
        <w:spacing w:after="160"/>
      </w:pPr>
    </w:p>
    <w:p w14:paraId="34D325B0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Explosiegevaar / brand- en explosierisico (ATEX)</w:t>
      </w:r>
    </w:p>
    <w:p w14:paraId="2359AE86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51C6ED67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91F80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8A3CA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5B3A0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08DC9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04448F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4D37A151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E5EE2" w14:textId="77777777" w:rsidR="00F06797" w:rsidRDefault="00F06797" w:rsidP="00AA7117">
            <w:r>
              <w:t>Is er sprake van explosiegevaar (ATEX-zones)?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DAF57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07CF9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B49DC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1538FA" w14:textId="77777777" w:rsidR="00F06797" w:rsidRDefault="00F06797" w:rsidP="00AA7117"/>
        </w:tc>
      </w:tr>
      <w:tr w:rsidR="00F06797" w14:paraId="79B423C7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479BD" w14:textId="77777777" w:rsidR="00F06797" w:rsidRDefault="00F06797" w:rsidP="00AA7117">
            <w:r>
              <w:lastRenderedPageBreak/>
              <w:t>Worden ontstekingsbronnen voorkomen?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2F354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1BDB0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AE8DA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E7D5860" w14:textId="77777777" w:rsidR="00F06797" w:rsidRDefault="00F06797" w:rsidP="00AA7117"/>
        </w:tc>
      </w:tr>
      <w:tr w:rsidR="00F06797" w14:paraId="648F0EFD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D7F62" w14:textId="77777777" w:rsidR="00F06797" w:rsidRDefault="00F06797" w:rsidP="00AA7117">
            <w:r>
              <w:t>Worden de juiste middelen/materialen gebruikt (ATEX-geschikt)?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C9C904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576D5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0AD7D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07D54F" w14:textId="77777777" w:rsidR="00F06797" w:rsidRDefault="00F06797" w:rsidP="00AA7117"/>
        </w:tc>
      </w:tr>
    </w:tbl>
    <w:p w14:paraId="5F3EF133" w14:textId="77777777" w:rsidR="00F06797" w:rsidRDefault="00F06797" w:rsidP="00F06797">
      <w:pPr>
        <w:spacing w:after="160"/>
      </w:pPr>
    </w:p>
    <w:p w14:paraId="0CB823F2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Milieu en omgeving</w:t>
      </w:r>
    </w:p>
    <w:p w14:paraId="0F47BC68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19A66CA4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38BD1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7A6F1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FC597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13C5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4B73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08D185A7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A27C2A" w14:textId="77777777" w:rsidR="00F06797" w:rsidRDefault="00F06797" w:rsidP="00AA7117">
            <w:r>
              <w:t xml:space="preserve">Worden lekkages en </w:t>
            </w:r>
            <w:proofErr w:type="spellStart"/>
            <w:r>
              <w:t>morsingen</w:t>
            </w:r>
            <w:proofErr w:type="spellEnd"/>
            <w:r>
              <w:t xml:space="preserve"> voorkomen?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820DA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52BAE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D9E83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AE892D" w14:textId="77777777" w:rsidR="00F06797" w:rsidRDefault="00F06797" w:rsidP="00AA7117"/>
        </w:tc>
      </w:tr>
      <w:tr w:rsidR="00F06797" w14:paraId="3617B83F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10659" w14:textId="77777777" w:rsidR="00F06797" w:rsidRDefault="00F06797" w:rsidP="00AA7117">
            <w:r>
              <w:t>Is er risico op bodem- of waterverontreiniging?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5D646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4E124E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524E5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94734B" w14:textId="77777777" w:rsidR="00F06797" w:rsidRDefault="00F06797" w:rsidP="00AA7117"/>
        </w:tc>
      </w:tr>
      <w:tr w:rsidR="00F06797" w14:paraId="76188A64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0424F9" w14:textId="77777777" w:rsidR="00F06797" w:rsidRDefault="00F06797" w:rsidP="00AA7117">
            <w:r>
              <w:t>Wordt er goed omgegaan met milieubelastende stoffen? (bijv. opslag boven lekbak)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0B475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BD8BA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A29F5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C6BB9F" w14:textId="77777777" w:rsidR="00F06797" w:rsidRDefault="00F06797" w:rsidP="00AA7117"/>
        </w:tc>
      </w:tr>
    </w:tbl>
    <w:p w14:paraId="2682110C" w14:textId="77777777" w:rsidR="00F06797" w:rsidRDefault="00F06797" w:rsidP="00F06797">
      <w:pPr>
        <w:spacing w:after="160"/>
      </w:pPr>
    </w:p>
    <w:p w14:paraId="66D4B06E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Lassen, snijden en slijpen</w:t>
      </w:r>
    </w:p>
    <w:p w14:paraId="08815936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2EAE9103" w14:textId="77777777" w:rsidTr="003A14D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819A6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0CD58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67E51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DAAA2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17D0B5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3FA84762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DF116" w14:textId="77777777" w:rsidR="00F06797" w:rsidRDefault="00F06797" w:rsidP="00AA7117">
            <w:r>
              <w:t>Wordt bronafzuiging op de juiste wijze gebruikt? (afzuigmond &lt; 30/40 cm)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16C06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DFAFA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62155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D8D676" w14:textId="77777777" w:rsidR="00F06797" w:rsidRDefault="00F06797" w:rsidP="00AA7117"/>
        </w:tc>
      </w:tr>
      <w:tr w:rsidR="00F06797" w14:paraId="6878C14F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73E43" w14:textId="77777777" w:rsidR="00F06797" w:rsidRDefault="00F06797" w:rsidP="00AA7117">
            <w:r>
              <w:t>Is de ruimteafzuiging ingeschakeld?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AC6B0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91D6F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1F06DC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B0B0BA" w14:textId="77777777" w:rsidR="00F06797" w:rsidRDefault="00F06797" w:rsidP="00AA7117"/>
        </w:tc>
      </w:tr>
      <w:tr w:rsidR="00F06797" w14:paraId="0F0E7B11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9CE9B5" w14:textId="77777777" w:rsidR="00F06797" w:rsidRDefault="00F06797" w:rsidP="00AA7117">
            <w:r>
              <w:t>Is het slangenpakket in goede staat?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BEC82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12574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AA9B4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13C8E3" w14:textId="77777777" w:rsidR="00F06797" w:rsidRDefault="00F06797" w:rsidP="00AA7117"/>
        </w:tc>
      </w:tr>
      <w:tr w:rsidR="00F06797" w14:paraId="1E47C27A" w14:textId="77777777" w:rsidTr="003A14D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940368" w14:textId="77777777" w:rsidR="00F06797" w:rsidRDefault="00F06797" w:rsidP="00AA7117">
            <w:r>
              <w:t>Wordt persoonlijke adembescherming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538A8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F5CCB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BB252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38E1EFE" w14:textId="77777777" w:rsidR="00F06797" w:rsidRDefault="00F06797" w:rsidP="00AA7117"/>
        </w:tc>
      </w:tr>
    </w:tbl>
    <w:p w14:paraId="41FC91BF" w14:textId="77777777" w:rsidR="00F06797" w:rsidRDefault="00F06797" w:rsidP="00F06797">
      <w:pPr>
        <w:spacing w:after="160"/>
      </w:pPr>
    </w:p>
    <w:p w14:paraId="1170148C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Geluid en trillingen</w:t>
      </w:r>
    </w:p>
    <w:p w14:paraId="13D0EF44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06C23635" w14:textId="77777777" w:rsidTr="00F06797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77C43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AF5AE0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E4EF8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6842DB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D99F55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726C55C8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A636D0" w14:textId="77777777" w:rsidR="00F06797" w:rsidRDefault="00F06797" w:rsidP="00AA7117">
            <w:r>
              <w:t>Wordt blootstelling aan lawaai beperkt?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91C62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6C3C1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49D12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EA026F" w14:textId="77777777" w:rsidR="00F06797" w:rsidRDefault="00F06797" w:rsidP="00AA7117"/>
        </w:tc>
      </w:tr>
      <w:tr w:rsidR="00F06797" w14:paraId="13744DCE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3C46E" w14:textId="77777777" w:rsidR="00F06797" w:rsidRDefault="00F06797" w:rsidP="00AA7117">
            <w:r>
              <w:t>Worden gehoorbeschermingsmiddelen gebruikt waar nodig?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43383A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74E99C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6D2CC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5C63FB" w14:textId="77777777" w:rsidR="00F06797" w:rsidRDefault="00F06797" w:rsidP="00AA7117"/>
        </w:tc>
      </w:tr>
      <w:tr w:rsidR="00F06797" w14:paraId="6326349E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9A576" w14:textId="77777777" w:rsidR="00F06797" w:rsidRDefault="00F06797" w:rsidP="00AA7117">
            <w:r>
              <w:t xml:space="preserve">Wordt gewerkt met </w:t>
            </w:r>
            <w:proofErr w:type="spellStart"/>
            <w:r>
              <w:t>trillingsarme</w:t>
            </w:r>
            <w:proofErr w:type="spellEnd"/>
            <w:r>
              <w:t xml:space="preserve"> middelen?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AD809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2B5A9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3FAAC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8840AF" w14:textId="77777777" w:rsidR="00F06797" w:rsidRDefault="00F06797" w:rsidP="00AA7117"/>
        </w:tc>
      </w:tr>
    </w:tbl>
    <w:p w14:paraId="4BBD7055" w14:textId="77777777" w:rsidR="00F06797" w:rsidRDefault="00F06797" w:rsidP="00F06797">
      <w:pPr>
        <w:spacing w:after="160"/>
      </w:pPr>
    </w:p>
    <w:p w14:paraId="3D8B5781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lastRenderedPageBreak/>
        <w:t>Hijs- en hefmiddelen</w:t>
      </w:r>
    </w:p>
    <w:p w14:paraId="25A8B58C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62E71146" w14:textId="77777777" w:rsidTr="00F06797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992DA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38A9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98593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C6186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A292D0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2A70FD2B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E90DB" w14:textId="77777777" w:rsidR="00F06797" w:rsidRDefault="00F06797" w:rsidP="00AA7117">
            <w:r>
              <w:t xml:space="preserve">Worden heftruck, zijlader en/of </w:t>
            </w:r>
            <w:proofErr w:type="spellStart"/>
            <w:r>
              <w:t>stapelaar</w:t>
            </w:r>
            <w:proofErr w:type="spellEnd"/>
            <w:r>
              <w:t xml:space="preserve"> volgens instructie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58070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11D5A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3F5B0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D936405" w14:textId="77777777" w:rsidR="00F06797" w:rsidRDefault="00F06797" w:rsidP="00AA7117"/>
        </w:tc>
      </w:tr>
      <w:tr w:rsidR="00F06797" w14:paraId="70021D9F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D1CEF" w14:textId="77777777" w:rsidR="00F06797" w:rsidRDefault="00F06797" w:rsidP="00AA7117">
            <w:r>
              <w:t>Worden hijsmiddelen volgens instructie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3BCD2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039F9D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33123C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4F732B" w14:textId="77777777" w:rsidR="00F06797" w:rsidRDefault="00F06797" w:rsidP="00AA7117"/>
        </w:tc>
      </w:tr>
      <w:tr w:rsidR="00F06797" w14:paraId="14096428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75746" w14:textId="77777777" w:rsidR="00F06797" w:rsidRDefault="00F06797" w:rsidP="00AA7117">
            <w:r>
              <w:t>Zijn de hijsmiddelen in goede staat en aantoonbaar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1BCB4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5355F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169EE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DAF582" w14:textId="77777777" w:rsidR="00F06797" w:rsidRDefault="00F06797" w:rsidP="00AA7117"/>
        </w:tc>
      </w:tr>
      <w:tr w:rsidR="00F06797" w14:paraId="5CBC5D18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40389" w14:textId="77777777" w:rsidR="00F06797" w:rsidRDefault="00F06797" w:rsidP="00AA7117">
            <w:r>
              <w:t>Worden hijsmiddelen op de juiste wijze opgeborgen?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1870A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A7180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5292F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DC4127" w14:textId="77777777" w:rsidR="00F06797" w:rsidRDefault="00F06797" w:rsidP="00AA7117"/>
        </w:tc>
      </w:tr>
    </w:tbl>
    <w:p w14:paraId="414C3916" w14:textId="77777777" w:rsidR="00F06797" w:rsidRDefault="00F06797" w:rsidP="00F06797">
      <w:pPr>
        <w:spacing w:after="160"/>
      </w:pPr>
    </w:p>
    <w:p w14:paraId="2436D2E4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Noodvoorzieningen</w:t>
      </w:r>
    </w:p>
    <w:p w14:paraId="66453CC2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32FA4208" w14:textId="77777777" w:rsidTr="00F06797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8C6B5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2BB44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AF7C7B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47441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0CE6AD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1355670D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C3F5D0" w14:textId="77777777" w:rsidR="00F06797" w:rsidRDefault="00F06797" w:rsidP="00AA7117">
            <w:r>
              <w:t>Zijn de nooduitgangen en vluchtwegen vrij van obstakels?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B9FC4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10608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54C78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76883D" w14:textId="77777777" w:rsidR="00F06797" w:rsidRDefault="00F06797" w:rsidP="00AA7117"/>
        </w:tc>
      </w:tr>
      <w:tr w:rsidR="00F06797" w14:paraId="2B2C8069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F1DDC" w14:textId="77777777" w:rsidR="00F06797" w:rsidRDefault="00F06797" w:rsidP="00AA7117">
            <w:r>
              <w:t>Zijn de nooduitgangen te openen?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096D5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EB49C7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E25BD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EB0BB2" w14:textId="77777777" w:rsidR="00F06797" w:rsidRDefault="00F06797" w:rsidP="00AA7117"/>
        </w:tc>
      </w:tr>
      <w:tr w:rsidR="00F06797" w14:paraId="0626D758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470054" w14:textId="77777777" w:rsidR="00F06797" w:rsidRDefault="00F06797" w:rsidP="00AA7117">
            <w:r>
              <w:t>Werkt de noodverlichting?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E47B9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66515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4AFEE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2283CB" w14:textId="77777777" w:rsidR="00F06797" w:rsidRDefault="00F06797" w:rsidP="00AA7117"/>
        </w:tc>
      </w:tr>
      <w:tr w:rsidR="00F06797" w14:paraId="5319E815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200138" w14:textId="77777777" w:rsidR="00F06797" w:rsidRDefault="00F06797" w:rsidP="00AA7117">
            <w:r>
              <w:t>Zijn de brandblussers bereikbaar en gekeurd? (noteer keuringsdatum bij opmerkingen)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DB884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08CC5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93DB5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52086C" w14:textId="77777777" w:rsidR="00F06797" w:rsidRDefault="00F06797" w:rsidP="00AA7117"/>
        </w:tc>
      </w:tr>
      <w:tr w:rsidR="00F06797" w14:paraId="0E5FF092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94718" w14:textId="77777777" w:rsidR="00F06797" w:rsidRDefault="00F06797" w:rsidP="00AA7117">
            <w:r>
              <w:t>Zijn de oog- en nooddouches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5938E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E930A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FBCFE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764BAD3" w14:textId="77777777" w:rsidR="00F06797" w:rsidRDefault="00F06797" w:rsidP="00AA7117"/>
        </w:tc>
      </w:tr>
      <w:tr w:rsidR="00F06797" w14:paraId="1D24B91C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CC232" w14:textId="77777777" w:rsidR="00F06797" w:rsidRDefault="00F06797" w:rsidP="00AA7117">
            <w:r>
              <w:t>Is de EHBO-trommel aanwezig en compleet, en is de THT-datum van de inhoud niet verlopen?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D2B1A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F579E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527BE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67C605" w14:textId="77777777" w:rsidR="00F06797" w:rsidRDefault="00F06797" w:rsidP="00AA7117"/>
        </w:tc>
      </w:tr>
      <w:tr w:rsidR="00F06797" w14:paraId="1510DA65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DE346D" w14:textId="77777777" w:rsidR="00F06797" w:rsidRDefault="00F06797" w:rsidP="00AA7117">
            <w:r>
              <w:t xml:space="preserve">Is bekend wie de </w:t>
            </w:r>
            <w:proofErr w:type="spellStart"/>
            <w:r>
              <w:t>BHV’ers</w:t>
            </w:r>
            <w:proofErr w:type="spellEnd"/>
            <w:r>
              <w:t xml:space="preserve"> zijn?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8DF77C" w14:textId="77777777" w:rsidR="00F06797" w:rsidRDefault="00F06797" w:rsidP="00AA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5C519A" w14:textId="77777777" w:rsidR="00F06797" w:rsidRDefault="00F06797" w:rsidP="00AA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B336AB" w14:textId="77777777" w:rsidR="00F06797" w:rsidRDefault="00F06797" w:rsidP="00AA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452107" w14:textId="77777777" w:rsidR="00F06797" w:rsidRDefault="00F06797" w:rsidP="00AA7117"/>
        </w:tc>
      </w:tr>
      <w:tr w:rsidR="00F06797" w14:paraId="7B68CA47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707CB" w14:textId="77777777" w:rsidR="00F06797" w:rsidRDefault="00F06797" w:rsidP="00AA7117">
            <w:r>
              <w:t>Is bekend waar de verzamelplaats is en is deze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712CBF1" w14:textId="77777777" w:rsidR="00F06797" w:rsidRDefault="00F06797" w:rsidP="00AA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26A42E" w14:textId="77777777" w:rsidR="00F06797" w:rsidRDefault="00F06797" w:rsidP="00AA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0756B6D" w14:textId="77777777" w:rsidR="00F06797" w:rsidRDefault="00F06797" w:rsidP="00AA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A711F5" w14:textId="77777777" w:rsidR="00F06797" w:rsidRDefault="00F06797" w:rsidP="00AA7117"/>
        </w:tc>
      </w:tr>
    </w:tbl>
    <w:p w14:paraId="7E2503AB" w14:textId="77777777" w:rsidR="00F06797" w:rsidRDefault="00F06797" w:rsidP="00F06797">
      <w:pPr>
        <w:spacing w:after="160"/>
      </w:pPr>
    </w:p>
    <w:p w14:paraId="6D0ABD51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Bijzondere werkomstandigheden</w:t>
      </w:r>
    </w:p>
    <w:p w14:paraId="500DB28D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4744E120" w14:textId="77777777" w:rsidTr="00F06797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87BB3E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27023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C6612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4B0EF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485F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475AA451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D5487" w14:textId="77777777" w:rsidR="00F06797" w:rsidRDefault="00F06797" w:rsidP="00AA7117">
            <w:r>
              <w:t>Wordt veilig gewerkt in kruipruimtes en andere besloten ruimten? (bijv. meting van gassen/zuurstof, toezicht)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2098F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98C7A4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2FDA3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D3185F" w14:textId="77777777" w:rsidR="00F06797" w:rsidRDefault="00F06797" w:rsidP="00AA7117"/>
        </w:tc>
      </w:tr>
      <w:tr w:rsidR="00F06797" w14:paraId="0DE9A247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5E8CEA" w14:textId="77777777" w:rsidR="00F06797" w:rsidRDefault="00F06797" w:rsidP="00AA7117">
            <w:r>
              <w:t>Worden werkzaamheden aan gasinstallaties veilig uitgevoerd?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50F6D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1BD19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45063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0D57B0" w14:textId="77777777" w:rsidR="00F06797" w:rsidRDefault="00F06797" w:rsidP="00AA7117"/>
        </w:tc>
      </w:tr>
      <w:tr w:rsidR="00F06797" w14:paraId="174B9794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033F21" w14:textId="77777777" w:rsidR="00F06797" w:rsidRDefault="00F06797" w:rsidP="00AA7117">
            <w:r>
              <w:lastRenderedPageBreak/>
              <w:t>Zijn maatregelen genomen tegen legionellabesmetting bij werkzaamheden aan waterinstallaties?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99BDD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13B2D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C00F7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1DEE4C" w14:textId="77777777" w:rsidR="00F06797" w:rsidRDefault="00F06797" w:rsidP="00AA7117"/>
        </w:tc>
      </w:tr>
      <w:tr w:rsidR="00F06797" w14:paraId="50692A13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2C48F" w14:textId="77777777" w:rsidR="00F06797" w:rsidRDefault="00F06797" w:rsidP="00AA7117">
            <w:r>
              <w:t>Wordt rekening gehouden met overige biologische agentia?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3B8835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E538A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BAA7D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C4FEA0" w14:textId="77777777" w:rsidR="00F06797" w:rsidRDefault="00F06797" w:rsidP="00AA7117"/>
        </w:tc>
      </w:tr>
      <w:tr w:rsidR="00F06797" w14:paraId="35FDE193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005AC" w14:textId="77777777" w:rsidR="00F06797" w:rsidRDefault="00F06797" w:rsidP="00AA7117">
            <w:r>
              <w:t>Wordt rekening gehouden met werken bij hoge of lage temperaturen (hitte/koude)?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366917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E7775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DA412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201B15C" w14:textId="77777777" w:rsidR="00F06797" w:rsidRDefault="00F06797" w:rsidP="00AA7117"/>
        </w:tc>
      </w:tr>
    </w:tbl>
    <w:p w14:paraId="67C3A55C" w14:textId="77777777" w:rsidR="00F06797" w:rsidRDefault="00F06797" w:rsidP="00F06797">
      <w:pPr>
        <w:spacing w:after="160"/>
      </w:pPr>
    </w:p>
    <w:p w14:paraId="57AB95E8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Tijdsdruk en samenwerking</w:t>
      </w:r>
    </w:p>
    <w:p w14:paraId="6CA2DD2A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543DB794" w14:textId="77777777" w:rsidTr="00F06797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0B8613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35D72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C4B063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F94DC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EC66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7DF7067E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B88D05" w14:textId="77777777" w:rsidR="00F06797" w:rsidRDefault="00F06797" w:rsidP="00AA7117">
            <w:r>
              <w:t>Is er sprake van tijdsdruk die veilig werken beïnvloedt?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06D40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00066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016CD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B83C87" w14:textId="77777777" w:rsidR="00F06797" w:rsidRDefault="00F06797" w:rsidP="00AA7117"/>
        </w:tc>
      </w:tr>
      <w:tr w:rsidR="00F06797" w14:paraId="26C88648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10EEE" w14:textId="77777777" w:rsidR="00F06797" w:rsidRDefault="00F06797" w:rsidP="00AA7117">
            <w:r>
              <w:t>Wordt er veilig gecommuniceerd en samengewerkt?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667D6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E4BF9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95E28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2078D7" w14:textId="77777777" w:rsidR="00F06797" w:rsidRDefault="00F06797" w:rsidP="00AA7117"/>
        </w:tc>
      </w:tr>
    </w:tbl>
    <w:p w14:paraId="75D43824" w14:textId="77777777" w:rsidR="00F06797" w:rsidRDefault="00F06797" w:rsidP="00F06797">
      <w:pPr>
        <w:spacing w:after="160"/>
      </w:pPr>
    </w:p>
    <w:p w14:paraId="697AC1EC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Gedrag en veiligheidscultuur</w:t>
      </w:r>
    </w:p>
    <w:p w14:paraId="256E7CE3" w14:textId="77777777" w:rsidR="00F06797" w:rsidRDefault="00F06797" w:rsidP="00F06797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1843"/>
      </w:tblGrid>
      <w:tr w:rsidR="00F06797" w14:paraId="364B8DB3" w14:textId="77777777" w:rsidTr="00F06797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9D780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8D0477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F1478F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531C3B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6ED0C4" w14:textId="77777777" w:rsidR="00F06797" w:rsidRDefault="00F06797" w:rsidP="00AA711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F06797" w14:paraId="5F7E4156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87E319" w14:textId="77777777" w:rsidR="00F06797" w:rsidRDefault="00F06797" w:rsidP="00AA7117">
            <w:r>
              <w:t>Nemen de medewerkers veiligheid serieus?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1FF791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696C7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71DAC9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E2F92F" w14:textId="77777777" w:rsidR="00F06797" w:rsidRDefault="00F06797" w:rsidP="00AA7117"/>
        </w:tc>
      </w:tr>
      <w:tr w:rsidR="00F06797" w14:paraId="2433BD70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9D621A" w14:textId="77777777" w:rsidR="00F06797" w:rsidRDefault="00F06797" w:rsidP="00AA7117">
            <w:r>
              <w:t xml:space="preserve">Worden de </w:t>
            </w:r>
            <w:proofErr w:type="spellStart"/>
            <w:r>
              <w:t>veiligheids</w:t>
            </w:r>
            <w:proofErr w:type="spellEnd"/>
            <w:r>
              <w:t>(gedrag)regels consequent toegepast door de medewerkers?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C93B7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FB0AAA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D4EBB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635153" w14:textId="77777777" w:rsidR="00F06797" w:rsidRDefault="00F06797" w:rsidP="00AA7117"/>
        </w:tc>
      </w:tr>
      <w:tr w:rsidR="00F06797" w14:paraId="7E0F8E6C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734D2" w14:textId="77777777" w:rsidR="00F06797" w:rsidRDefault="00F06797" w:rsidP="00AA7117">
            <w:r>
              <w:t xml:space="preserve">Zijn de </w:t>
            </w:r>
            <w:proofErr w:type="spellStart"/>
            <w:r>
              <w:t>veiligheids</w:t>
            </w:r>
            <w:proofErr w:type="spellEnd"/>
            <w:r>
              <w:t>(gedrag)regels bekend bij de medewerkers?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B252E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233013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F81FBE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E6A9DD" w14:textId="77777777" w:rsidR="00F06797" w:rsidRDefault="00F06797" w:rsidP="00AA7117"/>
        </w:tc>
      </w:tr>
      <w:tr w:rsidR="00F06797" w14:paraId="02FD0027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7D147" w14:textId="77777777" w:rsidR="00F06797" w:rsidRDefault="00F06797" w:rsidP="00AA7117">
            <w:r>
              <w:t>Spreekt men elkaar aan op onveilig gedrag en staat men hier ook voor open?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845700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0A7C6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5380B7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7DCBB6" w14:textId="77777777" w:rsidR="00F06797" w:rsidRDefault="00F06797" w:rsidP="00AA7117"/>
        </w:tc>
      </w:tr>
      <w:tr w:rsidR="00F06797" w14:paraId="6E6190D8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B9563" w14:textId="77777777" w:rsidR="00F06797" w:rsidRDefault="00F06797" w:rsidP="00AA7117">
            <w:r>
              <w:t>Melden medewerkers gevaarlijke situaties en (bijna) ongevallen, en weten ze hoe ze dat kunnen melden?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9EB9CD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4ADF36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62107B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1F0DCF" w14:textId="77777777" w:rsidR="00F06797" w:rsidRDefault="00F06797" w:rsidP="00AA7117"/>
        </w:tc>
      </w:tr>
      <w:tr w:rsidR="00F06797" w14:paraId="198EA123" w14:textId="77777777" w:rsidTr="00F06797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E95B9" w14:textId="77777777" w:rsidR="00F06797" w:rsidRDefault="00F06797" w:rsidP="00AA7117">
            <w:r>
              <w:t>Beoordelen medewerkers voor start van de werkzaamheden actief de risico's (LMRA)?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C2995F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82B012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A98538" w14:textId="77777777" w:rsidR="00F06797" w:rsidRDefault="00F06797" w:rsidP="00AA7117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A6897A5" w14:textId="77777777" w:rsidR="00F06797" w:rsidRDefault="00F06797" w:rsidP="00AA7117"/>
        </w:tc>
      </w:tr>
    </w:tbl>
    <w:p w14:paraId="0FC86980" w14:textId="77777777" w:rsidR="00F06797" w:rsidRDefault="00F06797" w:rsidP="00F06797">
      <w:pPr>
        <w:spacing w:after="160"/>
      </w:pPr>
    </w:p>
    <w:p w14:paraId="3F152653" w14:textId="77777777" w:rsidR="003A14DC" w:rsidRDefault="003A14DC" w:rsidP="00F06797">
      <w:pPr>
        <w:spacing w:after="160"/>
      </w:pPr>
    </w:p>
    <w:p w14:paraId="1684064E" w14:textId="77777777" w:rsidR="00F06797" w:rsidRDefault="00F06797" w:rsidP="00F06797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lastRenderedPageBreak/>
        <w:t>Samenvatting bevindingen</w:t>
      </w:r>
    </w:p>
    <w:p w14:paraId="61F297A8" w14:textId="77777777" w:rsidR="00F06797" w:rsidRDefault="00F06797" w:rsidP="00F06797">
      <w:pPr>
        <w:spacing w:after="60"/>
      </w:pPr>
    </w:p>
    <w:p w14:paraId="32B0E026" w14:textId="77777777" w:rsidR="00F06797" w:rsidRDefault="00F06797" w:rsidP="00F06797">
      <w:pPr>
        <w:spacing w:before="160" w:after="60"/>
      </w:pPr>
      <w:r>
        <w:rPr>
          <w:b/>
          <w:bCs/>
        </w:rPr>
        <w:t>Positieve bevindingen</w:t>
      </w:r>
    </w:p>
    <w:p w14:paraId="4693DCA8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3185047B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5709A84A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288A1545" w14:textId="77777777" w:rsidR="00F06797" w:rsidRDefault="00F06797" w:rsidP="00F06797">
      <w:pPr>
        <w:spacing w:before="160" w:after="60"/>
      </w:pPr>
      <w:r>
        <w:rPr>
          <w:b/>
          <w:bCs/>
        </w:rPr>
        <w:t>Negatieve bevindingen</w:t>
      </w:r>
    </w:p>
    <w:p w14:paraId="545ED19B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549C0378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003DFC79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650B5452" w14:textId="77777777" w:rsidR="00F06797" w:rsidRDefault="00F06797" w:rsidP="00F06797">
      <w:pPr>
        <w:spacing w:before="160" w:after="60"/>
      </w:pPr>
      <w:r>
        <w:rPr>
          <w:b/>
          <w:bCs/>
        </w:rPr>
        <w:t>Gemaakte afspraken</w:t>
      </w:r>
    </w:p>
    <w:p w14:paraId="7EAEA7A0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0D61AB8D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76FEEE9A" w14:textId="77777777" w:rsidR="00F06797" w:rsidRDefault="00F06797" w:rsidP="00F06797">
      <w:pPr>
        <w:pBdr>
          <w:bottom w:val="single" w:sz="4" w:space="4" w:color="999999"/>
        </w:pBdr>
        <w:spacing w:after="160"/>
      </w:pPr>
      <w:r>
        <w:t xml:space="preserve"> </w:t>
      </w:r>
    </w:p>
    <w:p w14:paraId="2D14747F" w14:textId="77777777" w:rsidR="00F06797" w:rsidRDefault="00F06797" w:rsidP="00F06797">
      <w:pPr>
        <w:spacing w:after="300"/>
      </w:pPr>
    </w:p>
    <w:tbl>
      <w:tblPr>
        <w:tblW w:w="93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73"/>
      </w:tblGrid>
      <w:tr w:rsidR="00F06797" w14:paraId="0C77E8F7" w14:textId="77777777" w:rsidTr="00E6563A">
        <w:trPr>
          <w:trHeight w:val="1090"/>
        </w:trPr>
        <w:tc>
          <w:tcPr>
            <w:tcW w:w="4673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4C5EB01" w14:textId="77777777" w:rsidR="00F06797" w:rsidRDefault="00F06797" w:rsidP="00AA7117">
            <w:pPr>
              <w:spacing w:after="400"/>
            </w:pPr>
            <w:r>
              <w:rPr>
                <w:b/>
                <w:bCs/>
              </w:rPr>
              <w:t>Handtekening inspecteur:</w:t>
            </w:r>
          </w:p>
          <w:p w14:paraId="37D5480D" w14:textId="77777777" w:rsidR="00F06797" w:rsidRDefault="00F06797" w:rsidP="00AA7117">
            <w:pPr>
              <w:pBdr>
                <w:bottom w:val="single" w:sz="4" w:space="4" w:color="999999"/>
              </w:pBdr>
            </w:pPr>
            <w:r>
              <w:t xml:space="preserve"> </w:t>
            </w:r>
          </w:p>
        </w:tc>
        <w:tc>
          <w:tcPr>
            <w:tcW w:w="4673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C39E787" w14:textId="77777777" w:rsidR="00F06797" w:rsidRDefault="00F06797" w:rsidP="00AA7117">
            <w:pPr>
              <w:spacing w:after="400"/>
            </w:pPr>
            <w:r>
              <w:rPr>
                <w:b/>
                <w:bCs/>
              </w:rPr>
              <w:t>Datum:</w:t>
            </w:r>
          </w:p>
          <w:p w14:paraId="2473E07D" w14:textId="77777777" w:rsidR="00F06797" w:rsidRDefault="00F06797" w:rsidP="00AA7117">
            <w:pPr>
              <w:pBdr>
                <w:bottom w:val="single" w:sz="4" w:space="4" w:color="999999"/>
              </w:pBdr>
            </w:pPr>
            <w:r>
              <w:t xml:space="preserve"> </w:t>
            </w:r>
          </w:p>
        </w:tc>
      </w:tr>
    </w:tbl>
    <w:p w14:paraId="2E5C92E4" w14:textId="77777777" w:rsidR="00F06797" w:rsidRDefault="00F06797" w:rsidP="00D413DA"/>
    <w:p w14:paraId="495FB16E" w14:textId="77777777" w:rsidR="00F06797" w:rsidRDefault="00F06797" w:rsidP="00D413DA"/>
    <w:p w14:paraId="1E073DC1" w14:textId="77777777" w:rsidR="00F06797" w:rsidRDefault="00F06797" w:rsidP="00D413DA"/>
    <w:p w14:paraId="170F8976" w14:textId="77777777" w:rsidR="00F06797" w:rsidRDefault="00F06797" w:rsidP="00D413DA"/>
    <w:p w14:paraId="40ED7951" w14:textId="77777777" w:rsidR="00F06797" w:rsidRDefault="00F06797" w:rsidP="00D413DA"/>
    <w:p w14:paraId="39B90C73" w14:textId="77777777" w:rsidR="00F06797" w:rsidRDefault="00F06797" w:rsidP="00D413DA"/>
    <w:p w14:paraId="4E3A2462" w14:textId="77777777" w:rsidR="00F06797" w:rsidRDefault="00F06797" w:rsidP="00D413DA"/>
    <w:p w14:paraId="3FBCFD91" w14:textId="77777777" w:rsidR="00F06797" w:rsidRDefault="00F06797" w:rsidP="00D413DA"/>
    <w:p w14:paraId="6D3309DD" w14:textId="77777777" w:rsidR="00F06797" w:rsidRDefault="00F06797" w:rsidP="00D413DA"/>
    <w:p w14:paraId="751143E5" w14:textId="77777777" w:rsidR="00F06797" w:rsidRDefault="00F06797" w:rsidP="00D413DA"/>
    <w:p w14:paraId="2714DF57" w14:textId="77777777" w:rsidR="00F06797" w:rsidRDefault="00F06797" w:rsidP="00D413DA"/>
    <w:p w14:paraId="412138E9" w14:textId="77777777" w:rsidR="00F06797" w:rsidRDefault="00F06797" w:rsidP="00D413DA"/>
    <w:p w14:paraId="028603AA" w14:textId="77777777" w:rsidR="00F06797" w:rsidRDefault="00F06797" w:rsidP="00D413DA"/>
    <w:p w14:paraId="4B6A9F76" w14:textId="77777777" w:rsidR="00F06797" w:rsidRDefault="00F06797" w:rsidP="00D413DA"/>
    <w:p w14:paraId="0E049F5C" w14:textId="77777777" w:rsidR="00F06797" w:rsidRDefault="00F06797" w:rsidP="00D413DA"/>
    <w:p w14:paraId="6D2078E6" w14:textId="77777777" w:rsidR="00F06797" w:rsidRDefault="00F06797" w:rsidP="00D413DA"/>
    <w:p w14:paraId="335F774C" w14:textId="77777777" w:rsidR="00F06797" w:rsidRDefault="00F06797" w:rsidP="00D413DA"/>
    <w:p w14:paraId="24B2D1FF" w14:textId="77777777" w:rsidR="00F06797" w:rsidRDefault="00F06797" w:rsidP="00D413DA"/>
    <w:p w14:paraId="515AEA0C" w14:textId="77777777" w:rsidR="00F06797" w:rsidRDefault="00F06797" w:rsidP="00D413DA"/>
    <w:p w14:paraId="33A6E1C0" w14:textId="77777777" w:rsidR="00F06797" w:rsidRDefault="00F06797" w:rsidP="00D413DA"/>
    <w:p w14:paraId="444B4934" w14:textId="77777777" w:rsidR="00F06797" w:rsidRDefault="00F06797" w:rsidP="00D413DA"/>
    <w:p w14:paraId="2F859FA3" w14:textId="77777777" w:rsidR="00F06797" w:rsidRDefault="00F06797" w:rsidP="00D413DA"/>
    <w:p w14:paraId="170351AD" w14:textId="77777777" w:rsidR="00F06797" w:rsidRDefault="00F06797" w:rsidP="00D413DA"/>
    <w:p w14:paraId="27B0762C" w14:textId="77777777" w:rsidR="00F06797" w:rsidRDefault="00F06797" w:rsidP="00D413DA"/>
    <w:p w14:paraId="49A55D43" w14:textId="77777777" w:rsidR="00F06797" w:rsidRDefault="00F06797" w:rsidP="00D413DA"/>
    <w:sectPr w:rsidR="00F06797" w:rsidSect="00A24C3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134" w:left="1361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28694" w14:textId="77777777" w:rsidR="007B0A52" w:rsidRDefault="007B0A52" w:rsidP="001B0392">
      <w:r>
        <w:separator/>
      </w:r>
    </w:p>
  </w:endnote>
  <w:endnote w:type="continuationSeparator" w:id="0">
    <w:p w14:paraId="38F858E1" w14:textId="77777777" w:rsidR="007B0A52" w:rsidRDefault="007B0A52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558B" w14:textId="77777777" w:rsidR="00653B76" w:rsidRPr="00B842EF" w:rsidRDefault="00D73F87" w:rsidP="00EE76C2">
    <w:pPr>
      <w:pStyle w:val="Voettekstklein"/>
      <w:rPr>
        <w:b w:val="0"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80F3D64" wp14:editId="4737AAC3">
              <wp:simplePos x="0" y="0"/>
              <wp:positionH relativeFrom="column">
                <wp:posOffset>5903988</wp:posOffset>
              </wp:positionH>
              <wp:positionV relativeFrom="paragraph">
                <wp:posOffset>-179705</wp:posOffset>
              </wp:positionV>
              <wp:extent cx="284480" cy="415290"/>
              <wp:effectExtent l="0" t="0" r="1270" b="3810"/>
              <wp:wrapSquare wrapText="bothSides"/>
              <wp:docPr id="21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26BBF" w14:textId="77777777" w:rsidR="00653B76" w:rsidRPr="00777555" w:rsidRDefault="00777555">
                          <w:pPr>
                            <w:rPr>
                              <w:rStyle w:val="Paginanummer"/>
                            </w:rPr>
                          </w:pPr>
                          <w:r w:rsidRPr="00777555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77555">
                            <w:rPr>
                              <w:rStyle w:val="Paginanummer"/>
                            </w:rPr>
                            <w:instrText xml:space="preserve"> PAGE  \* Arabic  \* MERGEFORMAT </w:instrText>
                          </w:r>
                          <w:r w:rsidRPr="00777555">
                            <w:rPr>
                              <w:rStyle w:val="Paginanummer"/>
                            </w:rPr>
                            <w:fldChar w:fldCharType="separate"/>
                          </w:r>
                          <w:r w:rsidRPr="00777555">
                            <w:rPr>
                              <w:rStyle w:val="Paginanummer"/>
                            </w:rPr>
                            <w:t>2</w:t>
                          </w:r>
                          <w:r w:rsidRPr="00777555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0F3D64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26" type="#_x0000_t202" style="position:absolute;margin-left:464.9pt;margin-top:-14.15pt;width:22.4pt;height:32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" filled="f" stroked="f">
              <v:textbox inset="0,,0">
                <w:txbxContent>
                  <w:p w14:paraId="19A26BBF" w14:textId="77777777" w:rsidR="00653B76" w:rsidRPr="00777555" w:rsidRDefault="00777555">
                    <w:pPr>
                      <w:rPr>
                        <w:rStyle w:val="Paginanummer"/>
                      </w:rPr>
                    </w:pPr>
                    <w:r w:rsidRPr="00777555">
                      <w:rPr>
                        <w:rStyle w:val="Paginanummer"/>
                      </w:rPr>
                      <w:fldChar w:fldCharType="begin"/>
                    </w:r>
                    <w:r w:rsidRPr="00777555">
                      <w:rPr>
                        <w:rStyle w:val="Paginanummer"/>
                      </w:rPr>
                      <w:instrText xml:space="preserve"> PAGE  \* Arabic  \* MERGEFORMAT </w:instrText>
                    </w:r>
                    <w:r w:rsidRPr="00777555">
                      <w:rPr>
                        <w:rStyle w:val="Paginanummer"/>
                      </w:rPr>
                      <w:fldChar w:fldCharType="separate"/>
                    </w:r>
                    <w:r w:rsidRPr="00777555">
                      <w:rPr>
                        <w:rStyle w:val="Paginanummer"/>
                      </w:rPr>
                      <w:t>2</w:t>
                    </w:r>
                    <w:r w:rsidRPr="00777555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77555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2A365D5" wp14:editId="44241AE5">
              <wp:simplePos x="0" y="0"/>
              <wp:positionH relativeFrom="column">
                <wp:posOffset>5413375</wp:posOffset>
              </wp:positionH>
              <wp:positionV relativeFrom="page">
                <wp:posOffset>10113645</wp:posOffset>
              </wp:positionV>
              <wp:extent cx="381000" cy="273050"/>
              <wp:effectExtent l="0" t="0" r="0" b="0"/>
              <wp:wrapSquare wrapText="bothSides"/>
              <wp:docPr id="6" name="Paginanummer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0C587C" w14:textId="77777777" w:rsidR="00777555" w:rsidRPr="00DA7266" w:rsidRDefault="00777555" w:rsidP="00DA7266">
                          <w:pPr>
                            <w:pStyle w:val="Paginanummertekst"/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</w:pPr>
                          <w:r w:rsidRPr="00DA7266"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  <w:t>pagina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365D5" id="Paginanummertekst" o:spid="_x0000_s1027" type="#_x0000_t202" style="position:absolute;margin-left:426.25pt;margin-top:796.35pt;width:30pt;height:2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" filled="f" stroked="f">
              <v:textbox inset="0,,0">
                <w:txbxContent>
                  <w:p w14:paraId="7D0C587C" w14:textId="77777777" w:rsidR="00777555" w:rsidRPr="00DA7266" w:rsidRDefault="00777555" w:rsidP="00DA7266">
                    <w:pPr>
                      <w:pStyle w:val="Paginanummertekst"/>
                      <w:rPr>
                        <w:rStyle w:val="Paginanummer"/>
                        <w:color w:val="00AEEF" w:themeColor="accent1"/>
                        <w:sz w:val="16"/>
                      </w:rPr>
                    </w:pPr>
                    <w:r w:rsidRPr="00DA7266">
                      <w:rPr>
                        <w:rStyle w:val="Paginanummer"/>
                        <w:color w:val="00AEEF" w:themeColor="accent1"/>
                        <w:sz w:val="16"/>
                      </w:rPr>
                      <w:t>pagina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653B76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1DF78A9" wp14:editId="2FCB13BA">
              <wp:simplePos x="0" y="0"/>
              <wp:positionH relativeFrom="page">
                <wp:posOffset>6049010</wp:posOffset>
              </wp:positionH>
              <wp:positionV relativeFrom="page">
                <wp:posOffset>9987915</wp:posOffset>
              </wp:positionV>
              <wp:extent cx="61200" cy="702000"/>
              <wp:effectExtent l="0" t="0" r="0" b="3175"/>
              <wp:wrapNone/>
              <wp:docPr id="3" name="Lichte balk voeter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" cy="70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A8B8" id="Lichte balk voeter vervolg" o:spid="_x0000_s1026" style="position:absolute;margin-left:476.3pt;margin-top:786.45pt;width:4.8pt;height:5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7C7D" w14:textId="56192CD2" w:rsidR="00401E2B" w:rsidRDefault="007505F8" w:rsidP="00B83BC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DFFB102" wp14:editId="160A947B">
              <wp:simplePos x="0" y="0"/>
              <wp:positionH relativeFrom="column">
                <wp:posOffset>-267970</wp:posOffset>
              </wp:positionH>
              <wp:positionV relativeFrom="paragraph">
                <wp:posOffset>-574040</wp:posOffset>
              </wp:positionV>
              <wp:extent cx="1457960" cy="822325"/>
              <wp:effectExtent l="0" t="0" r="0" b="0"/>
              <wp:wrapSquare wrapText="bothSides"/>
              <wp:docPr id="1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960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D3403" w14:textId="0FD74FF4" w:rsidR="006A2606" w:rsidRDefault="007505F8" w:rsidP="00BE6065">
                          <w:pPr>
                            <w:pStyle w:val="Wittitel"/>
                          </w:pPr>
                          <w:r>
                            <w:t>Werkplekinspectie</w:t>
                          </w:r>
                        </w:p>
                        <w:p w14:paraId="6A711581" w14:textId="31A47CEF" w:rsidR="006A2606" w:rsidRDefault="007505F8" w:rsidP="00BE6065">
                          <w:pPr>
                            <w:pStyle w:val="Wittekst"/>
                          </w:pPr>
                          <w:r>
                            <w:t>Projecten - uitgebreid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FB10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21.1pt;margin-top:-45.2pt;width:114.8pt;height:64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" filled="f" stroked="f">
              <v:textbox>
                <w:txbxContent>
                  <w:p w14:paraId="1A6D3403" w14:textId="0FD74FF4" w:rsidR="006A2606" w:rsidRDefault="007505F8" w:rsidP="00BE6065">
                    <w:pPr>
                      <w:pStyle w:val="Wittitel"/>
                    </w:pPr>
                    <w:r>
                      <w:t>Werkplekinspectie</w:t>
                    </w:r>
                  </w:p>
                  <w:p w14:paraId="6A711581" w14:textId="31A47CEF" w:rsidR="006A2606" w:rsidRDefault="007505F8" w:rsidP="00BE6065">
                    <w:pPr>
                      <w:pStyle w:val="Wittekst"/>
                    </w:pPr>
                    <w:r>
                      <w:t>Projecten - uitgebreid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3A5F6125" wp14:editId="1A8A5976">
              <wp:simplePos x="0" y="0"/>
              <wp:positionH relativeFrom="column">
                <wp:posOffset>3479165</wp:posOffset>
              </wp:positionH>
              <wp:positionV relativeFrom="paragraph">
                <wp:posOffset>-520700</wp:posOffset>
              </wp:positionV>
              <wp:extent cx="1289685" cy="496570"/>
              <wp:effectExtent l="0" t="0" r="0" b="0"/>
              <wp:wrapSquare wrapText="bothSides"/>
              <wp:docPr id="2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496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6362D" w14:textId="77777777" w:rsidR="00BE6065" w:rsidRDefault="00BE6065" w:rsidP="00BE6065">
                          <w:pPr>
                            <w:pStyle w:val="Wittekst"/>
                          </w:pPr>
                          <w:r w:rsidRPr="00BE6065">
                            <w:t>info@arbotechniek.nl</w:t>
                          </w:r>
                        </w:p>
                        <w:p w14:paraId="78A90D0C" w14:textId="77777777" w:rsidR="00BE6065" w:rsidRDefault="00BE6065" w:rsidP="00BE6065">
                          <w:pPr>
                            <w:pStyle w:val="Wittekst"/>
                          </w:pPr>
                          <w:r>
                            <w:t>www.arbotechniek.nl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F61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273.95pt;margin-top:-41pt;width:101.55pt;height:39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" filled="f" stroked="f">
              <v:textbox>
                <w:txbxContent>
                  <w:p w14:paraId="1796362D" w14:textId="77777777" w:rsidR="00BE6065" w:rsidRDefault="00BE6065" w:rsidP="00BE6065">
                    <w:pPr>
                      <w:pStyle w:val="Wittekst"/>
                    </w:pPr>
                    <w:r w:rsidRPr="00BE6065">
                      <w:t>info@arbotechniek.nl</w:t>
                    </w:r>
                  </w:p>
                  <w:p w14:paraId="78A90D0C" w14:textId="77777777" w:rsidR="00BE6065" w:rsidRDefault="00BE6065" w:rsidP="00BE6065">
                    <w:pPr>
                      <w:pStyle w:val="Wittekst"/>
                    </w:pPr>
                    <w:r>
                      <w:t>www.arbotechniek.nl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26F1879" wp14:editId="422667D4">
              <wp:simplePos x="0" y="0"/>
              <wp:positionH relativeFrom="column">
                <wp:posOffset>1721485</wp:posOffset>
              </wp:positionH>
              <wp:positionV relativeFrom="paragraph">
                <wp:posOffset>-572770</wp:posOffset>
              </wp:positionV>
              <wp:extent cx="1289685" cy="822325"/>
              <wp:effectExtent l="0" t="0" r="0" b="0"/>
              <wp:wrapSquare wrapText="bothSides"/>
              <wp:docPr id="1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BAB17" w14:textId="0E59ACB3" w:rsidR="00BE6065" w:rsidRDefault="00BE6065" w:rsidP="00BE6065">
                          <w:pPr>
                            <w:pStyle w:val="Witteks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F1879" id="_x0000_s1030" type="#_x0000_t202" style="position:absolute;margin-left:135.55pt;margin-top:-45.1pt;width:101.55pt;height:64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" filled="f" stroked="f">
              <v:textbox>
                <w:txbxContent>
                  <w:p w14:paraId="3ABBAB17" w14:textId="0E59ACB3" w:rsidR="00BE6065" w:rsidRDefault="00BE6065" w:rsidP="00BE6065">
                    <w:pPr>
                      <w:pStyle w:val="Witteks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6D55F96" wp14:editId="76E80961">
              <wp:simplePos x="0" y="0"/>
              <wp:positionH relativeFrom="column">
                <wp:posOffset>3293745</wp:posOffset>
              </wp:positionH>
              <wp:positionV relativeFrom="page">
                <wp:posOffset>9692640</wp:posOffset>
              </wp:positionV>
              <wp:extent cx="0" cy="676275"/>
              <wp:effectExtent l="0" t="0" r="38100" b="28575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F27EC7" id="Rechte verbindingslijn 17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259.35pt,763.2pt" to="259.35pt,8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10751960" wp14:editId="56CB6918">
              <wp:simplePos x="0" y="0"/>
              <wp:positionH relativeFrom="column">
                <wp:posOffset>1522365</wp:posOffset>
              </wp:positionH>
              <wp:positionV relativeFrom="page">
                <wp:posOffset>9692640</wp:posOffset>
              </wp:positionV>
              <wp:extent cx="0" cy="676800"/>
              <wp:effectExtent l="0" t="0" r="38100" b="28575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80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AD321" id="Rechte verbindingslijn 2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119.85pt,763.2pt" to="119.85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D50A6B">
      <w:rPr>
        <w:noProof/>
      </w:rPr>
      <w:drawing>
        <wp:anchor distT="0" distB="0" distL="114300" distR="114300" simplePos="0" relativeHeight="251671552" behindDoc="1" locked="1" layoutInCell="1" allowOverlap="1" wp14:anchorId="1119CC44" wp14:editId="7A2DF805">
          <wp:simplePos x="0" y="0"/>
          <wp:positionH relativeFrom="column">
            <wp:posOffset>-5080</wp:posOffset>
          </wp:positionH>
          <wp:positionV relativeFrom="page">
            <wp:posOffset>9088755</wp:posOffset>
          </wp:positionV>
          <wp:extent cx="4723130" cy="376555"/>
          <wp:effectExtent l="0" t="0" r="0" b="0"/>
          <wp:wrapNone/>
          <wp:docPr id="9" nam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"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376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7BA8" w14:textId="77777777" w:rsidR="007B0A52" w:rsidRDefault="007B0A52" w:rsidP="001B0392">
      <w:r>
        <w:separator/>
      </w:r>
    </w:p>
  </w:footnote>
  <w:footnote w:type="continuationSeparator" w:id="0">
    <w:p w14:paraId="428138B6" w14:textId="77777777" w:rsidR="007B0A52" w:rsidRDefault="007B0A52" w:rsidP="001B0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0CE99" w14:textId="77777777" w:rsidR="001B0392" w:rsidRDefault="007F4DF8" w:rsidP="00D860C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596A51C" wp14:editId="4A606744">
              <wp:simplePos x="0" y="0"/>
              <wp:positionH relativeFrom="page">
                <wp:posOffset>0</wp:posOffset>
              </wp:positionH>
              <wp:positionV relativeFrom="page">
                <wp:posOffset>407035</wp:posOffset>
              </wp:positionV>
              <wp:extent cx="2440800" cy="72000"/>
              <wp:effectExtent l="0" t="0" r="0" b="4445"/>
              <wp:wrapNone/>
              <wp:docPr id="5" name="Lichte balk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2B1E9B" id="Lichte balk vervolg" o:spid="_x0000_s1026" style="position:absolute;margin-left:0;margin-top:32.05pt;width:192.2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" fillcolor="#eaf6fe [3206]" stroked="f" strokeweight="1pt">
              <w10:wrap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1" layoutInCell="1" allowOverlap="1" wp14:anchorId="7E4D2BB0" wp14:editId="7192097A">
          <wp:simplePos x="0" y="0"/>
          <wp:positionH relativeFrom="page">
            <wp:posOffset>5447665</wp:posOffset>
          </wp:positionH>
          <wp:positionV relativeFrom="page">
            <wp:posOffset>403225</wp:posOffset>
          </wp:positionV>
          <wp:extent cx="1260000" cy="342000"/>
          <wp:effectExtent l="0" t="0" r="0" b="1270"/>
          <wp:wrapNone/>
          <wp:docPr id="4" name="Logo ArboTechniek vervolg" descr="Afbeelding met objec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90805_ARBOTECHNIEK_k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7C75" w14:textId="77777777" w:rsidR="001B0392" w:rsidRDefault="0000668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2" behindDoc="1" locked="1" layoutInCell="1" allowOverlap="1" wp14:anchorId="68A75D92" wp14:editId="60C0A138">
              <wp:simplePos x="0" y="0"/>
              <wp:positionH relativeFrom="column">
                <wp:posOffset>-864235</wp:posOffset>
              </wp:positionH>
              <wp:positionV relativeFrom="page">
                <wp:posOffset>9594850</wp:posOffset>
              </wp:positionV>
              <wp:extent cx="7560000" cy="936000"/>
              <wp:effectExtent l="0" t="0" r="3175" b="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36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13FEA6" id="Rechthoek 14" o:spid="_x0000_s1026" style="position:absolute;margin-left:-68.05pt;margin-top:755.5pt;width:595.3pt;height:73.7pt;z-index:-251659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" fillcolor="#00aeef [3204]" stroked="f" strokeweight="1pt">
              <w10:wrap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11EDADC9" wp14:editId="2E7CDF6B">
              <wp:simplePos x="0" y="0"/>
              <wp:positionH relativeFrom="page">
                <wp:posOffset>0</wp:posOffset>
              </wp:positionH>
              <wp:positionV relativeFrom="page">
                <wp:posOffset>1548130</wp:posOffset>
              </wp:positionV>
              <wp:extent cx="7560000" cy="180000"/>
              <wp:effectExtent l="0" t="0" r="3175" b="0"/>
              <wp:wrapNone/>
              <wp:docPr id="13" name="Lichte balk la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41E7CF" id="Lichte balk lang" o:spid="_x0000_s1026" style="position:absolute;margin-left:0;margin-top:121.9pt;width:595.3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59F066D0" wp14:editId="0793DD06">
              <wp:simplePos x="0" y="0"/>
              <wp:positionH relativeFrom="page">
                <wp:posOffset>-1080770</wp:posOffset>
              </wp:positionH>
              <wp:positionV relativeFrom="page">
                <wp:posOffset>3365500</wp:posOffset>
              </wp:positionV>
              <wp:extent cx="3023870" cy="60960"/>
              <wp:effectExtent l="0" t="4445" r="635" b="635"/>
              <wp:wrapNone/>
              <wp:docPr id="12" name="Lichte balk rechtop midd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023870" cy="6096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B86D4" id="Lichte balk rechtop midden" o:spid="_x0000_s1026" style="position:absolute;margin-left:-85.1pt;margin-top:265pt;width:238.1pt;height:4.8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57D97362" wp14:editId="4E92D7CA">
              <wp:simplePos x="0" y="0"/>
              <wp:positionH relativeFrom="page">
                <wp:posOffset>-635</wp:posOffset>
              </wp:positionH>
              <wp:positionV relativeFrom="page">
                <wp:posOffset>1208405</wp:posOffset>
              </wp:positionV>
              <wp:extent cx="2440800" cy="72000"/>
              <wp:effectExtent l="0" t="0" r="0" b="4445"/>
              <wp:wrapNone/>
              <wp:docPr id="11" name="Lichte balk link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4A2D4" id="Lichte balk links" o:spid="_x0000_s1026" style="position:absolute;margin-left:-.05pt;margin-top:95.15pt;width:192.2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401E2B"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4D0AE47" wp14:editId="5F4801BF">
              <wp:simplePos x="0" y="0"/>
              <wp:positionH relativeFrom="page">
                <wp:posOffset>6074410</wp:posOffset>
              </wp:positionH>
              <wp:positionV relativeFrom="page">
                <wp:posOffset>8469630</wp:posOffset>
              </wp:positionV>
              <wp:extent cx="60960" cy="2231390"/>
              <wp:effectExtent l="0" t="0" r="0" b="0"/>
              <wp:wrapNone/>
              <wp:docPr id="8" name="Donkere balk voe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" cy="223139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6C0AC8" id="Donkere balk voeter" o:spid="_x0000_s1026" style="position:absolute;margin-left:478.3pt;margin-top:666.9pt;width:4.8pt;height:175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" fillcolor="#1d3455 [3205]" stroked="f" strokeweight="1pt">
              <w10:wrap anchorx="page" anchory="page"/>
              <w10:anchorlock/>
            </v:rect>
          </w:pict>
        </mc:Fallback>
      </mc:AlternateContent>
    </w:r>
    <w:r w:rsidR="000C1F74">
      <w:rPr>
        <w:noProof/>
      </w:rPr>
      <w:drawing>
        <wp:anchor distT="0" distB="0" distL="114300" distR="114300" simplePos="0" relativeHeight="251668480" behindDoc="1" locked="1" layoutInCell="1" allowOverlap="1" wp14:anchorId="6A78144E" wp14:editId="3F9DEDE6">
          <wp:simplePos x="0" y="0"/>
          <wp:positionH relativeFrom="column">
            <wp:posOffset>3397250</wp:posOffset>
          </wp:positionH>
          <wp:positionV relativeFrom="page">
            <wp:posOffset>251460</wp:posOffset>
          </wp:positionV>
          <wp:extent cx="2987675" cy="1026795"/>
          <wp:effectExtent l="0" t="0" r="0" b="1905"/>
          <wp:wrapNone/>
          <wp:docPr id="7" name="Logo ArboTechn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rboTechnie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ADA"/>
    <w:multiLevelType w:val="multilevel"/>
    <w:tmpl w:val="29F85F32"/>
    <w:lvl w:ilvl="0">
      <w:start w:val="1"/>
      <w:numFmt w:val="upperLetter"/>
      <w:pStyle w:val="Bijlage"/>
      <w:lvlText w:val="BIJLAGE %1"/>
      <w:lvlJc w:val="left"/>
      <w:pPr>
        <w:ind w:left="0" w:firstLine="0"/>
      </w:pPr>
      <w:rPr>
        <w:rFonts w:ascii="Calibri" w:hAnsi="Calibri" w:hint="default"/>
        <w:b/>
        <w:i w:val="0"/>
        <w:color w:val="1D3455" w:themeColor="accent2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936874"/>
    <w:multiLevelType w:val="multilevel"/>
    <w:tmpl w:val="A3C2B5B0"/>
    <w:lvl w:ilvl="0">
      <w:start w:val="1"/>
      <w:numFmt w:val="decimal"/>
      <w:pStyle w:val="Kop1"/>
      <w:lvlText w:val="%1"/>
      <w:lvlJc w:val="righ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A521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21B7CC7"/>
    <w:multiLevelType w:val="multilevel"/>
    <w:tmpl w:val="C9CE6C04"/>
    <w:lvl w:ilvl="0">
      <w:start w:val="1"/>
      <w:numFmt w:val="bullet"/>
      <w:lvlText w:val="-"/>
      <w:lvlJc w:val="lef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ind w:left="284" w:firstLine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567" w:firstLine="284"/>
      </w:pPr>
      <w:rPr>
        <w:rFonts w:ascii="Calibri" w:hAnsi="Calibri" w:cs="Calibri" w:hint="default"/>
        <w:b w:val="0"/>
        <w:i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A1E86"/>
    <w:multiLevelType w:val="hybridMultilevel"/>
    <w:tmpl w:val="3F90D9CC"/>
    <w:lvl w:ilvl="0" w:tplc="23BAEFC2">
      <w:start w:val="1"/>
      <w:numFmt w:val="bullet"/>
      <w:lvlText w:val="●"/>
      <w:lvlJc w:val="left"/>
      <w:pPr>
        <w:ind w:left="720" w:hanging="360"/>
      </w:pPr>
    </w:lvl>
    <w:lvl w:ilvl="1" w:tplc="8F80CF48">
      <w:start w:val="1"/>
      <w:numFmt w:val="bullet"/>
      <w:lvlText w:val="○"/>
      <w:lvlJc w:val="left"/>
      <w:pPr>
        <w:ind w:left="1440" w:hanging="360"/>
      </w:pPr>
    </w:lvl>
    <w:lvl w:ilvl="2" w:tplc="916416E6">
      <w:start w:val="1"/>
      <w:numFmt w:val="bullet"/>
      <w:lvlText w:val="■"/>
      <w:lvlJc w:val="left"/>
      <w:pPr>
        <w:ind w:left="2160" w:hanging="360"/>
      </w:pPr>
    </w:lvl>
    <w:lvl w:ilvl="3" w:tplc="BCB86E1A">
      <w:start w:val="1"/>
      <w:numFmt w:val="bullet"/>
      <w:lvlText w:val="●"/>
      <w:lvlJc w:val="left"/>
      <w:pPr>
        <w:ind w:left="2880" w:hanging="360"/>
      </w:pPr>
    </w:lvl>
    <w:lvl w:ilvl="4" w:tplc="6A6AD860">
      <w:start w:val="1"/>
      <w:numFmt w:val="bullet"/>
      <w:lvlText w:val="○"/>
      <w:lvlJc w:val="left"/>
      <w:pPr>
        <w:ind w:left="3600" w:hanging="360"/>
      </w:pPr>
    </w:lvl>
    <w:lvl w:ilvl="5" w:tplc="56263FD2">
      <w:start w:val="1"/>
      <w:numFmt w:val="bullet"/>
      <w:lvlText w:val="■"/>
      <w:lvlJc w:val="left"/>
      <w:pPr>
        <w:ind w:left="4320" w:hanging="360"/>
      </w:pPr>
    </w:lvl>
    <w:lvl w:ilvl="6" w:tplc="C680A282">
      <w:start w:val="1"/>
      <w:numFmt w:val="bullet"/>
      <w:lvlText w:val="●"/>
      <w:lvlJc w:val="left"/>
      <w:pPr>
        <w:ind w:left="5040" w:hanging="360"/>
      </w:pPr>
    </w:lvl>
    <w:lvl w:ilvl="7" w:tplc="CE6211F4">
      <w:start w:val="1"/>
      <w:numFmt w:val="bullet"/>
      <w:lvlText w:val="●"/>
      <w:lvlJc w:val="left"/>
      <w:pPr>
        <w:ind w:left="5760" w:hanging="360"/>
      </w:pPr>
    </w:lvl>
    <w:lvl w:ilvl="8" w:tplc="20387D7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3DB7064"/>
    <w:multiLevelType w:val="multilevel"/>
    <w:tmpl w:val="221AB184"/>
    <w:lvl w:ilvl="0">
      <w:start w:val="1"/>
      <w:numFmt w:val="bullet"/>
      <w:pStyle w:val="Lijstalinea"/>
      <w:lvlText w:val="-"/>
      <w:lvlJc w:val="left"/>
      <w:pPr>
        <w:ind w:left="284" w:hanging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tabs>
          <w:tab w:val="num" w:pos="510"/>
        </w:tabs>
        <w:ind w:left="567" w:hanging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Calibri" w:hAnsi="Calibri" w:cs="Calibri" w:hint="default"/>
        <w:b w:val="0"/>
        <w:i w:val="0"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C4834"/>
    <w:multiLevelType w:val="hybridMultilevel"/>
    <w:tmpl w:val="0382E526"/>
    <w:lvl w:ilvl="0" w:tplc="A1083AB2">
      <w:start w:val="1"/>
      <w:numFmt w:val="bullet"/>
      <w:pStyle w:val="Opsommingwit"/>
      <w:lvlText w:val="→"/>
      <w:lvlJc w:val="left"/>
      <w:pPr>
        <w:ind w:left="720" w:hanging="360"/>
      </w:pPr>
      <w:rPr>
        <w:rFonts w:ascii="Calibri" w:hAnsi="Calibri" w:cs="Calibri" w:hint="default"/>
        <w:b/>
        <w:i w:val="0"/>
        <w:color w:val="FFFFFF" w:themeColor="background1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5241">
    <w:abstractNumId w:val="1"/>
  </w:num>
  <w:num w:numId="2" w16cid:durableId="2108959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0169784">
    <w:abstractNumId w:val="5"/>
  </w:num>
  <w:num w:numId="4" w16cid:durableId="2015957439">
    <w:abstractNumId w:val="3"/>
  </w:num>
  <w:num w:numId="5" w16cid:durableId="597640563">
    <w:abstractNumId w:val="2"/>
  </w:num>
  <w:num w:numId="6" w16cid:durableId="260996737">
    <w:abstractNumId w:val="0"/>
  </w:num>
  <w:num w:numId="7" w16cid:durableId="23479688">
    <w:abstractNumId w:val="6"/>
  </w:num>
  <w:num w:numId="8" w16cid:durableId="115206144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97"/>
    <w:rsid w:val="0000668F"/>
    <w:rsid w:val="000201AE"/>
    <w:rsid w:val="00031A41"/>
    <w:rsid w:val="00052C2F"/>
    <w:rsid w:val="00053C2C"/>
    <w:rsid w:val="000951CA"/>
    <w:rsid w:val="00096BCD"/>
    <w:rsid w:val="000C1F74"/>
    <w:rsid w:val="000D0414"/>
    <w:rsid w:val="000E2D0F"/>
    <w:rsid w:val="001205BF"/>
    <w:rsid w:val="00140CBA"/>
    <w:rsid w:val="00146F12"/>
    <w:rsid w:val="00170E90"/>
    <w:rsid w:val="00174F7E"/>
    <w:rsid w:val="001B0392"/>
    <w:rsid w:val="001C282E"/>
    <w:rsid w:val="001E1C23"/>
    <w:rsid w:val="001F1DD2"/>
    <w:rsid w:val="001F570A"/>
    <w:rsid w:val="001F61C5"/>
    <w:rsid w:val="001F6B5C"/>
    <w:rsid w:val="00203642"/>
    <w:rsid w:val="00237D9F"/>
    <w:rsid w:val="002963A8"/>
    <w:rsid w:val="00322202"/>
    <w:rsid w:val="00322BB9"/>
    <w:rsid w:val="00383A2D"/>
    <w:rsid w:val="003A14DC"/>
    <w:rsid w:val="00401E2B"/>
    <w:rsid w:val="00426139"/>
    <w:rsid w:val="004301FC"/>
    <w:rsid w:val="00434D48"/>
    <w:rsid w:val="00470CF7"/>
    <w:rsid w:val="0049179B"/>
    <w:rsid w:val="00494927"/>
    <w:rsid w:val="004C0DB7"/>
    <w:rsid w:val="0051396A"/>
    <w:rsid w:val="00521313"/>
    <w:rsid w:val="00521494"/>
    <w:rsid w:val="005433EF"/>
    <w:rsid w:val="00547DCC"/>
    <w:rsid w:val="00567293"/>
    <w:rsid w:val="00573B77"/>
    <w:rsid w:val="00586BA0"/>
    <w:rsid w:val="005D7AD9"/>
    <w:rsid w:val="005E51BE"/>
    <w:rsid w:val="005F3085"/>
    <w:rsid w:val="006169C6"/>
    <w:rsid w:val="00620298"/>
    <w:rsid w:val="006225B4"/>
    <w:rsid w:val="00632C93"/>
    <w:rsid w:val="00653B76"/>
    <w:rsid w:val="006822E6"/>
    <w:rsid w:val="006A2606"/>
    <w:rsid w:val="006D5128"/>
    <w:rsid w:val="00702598"/>
    <w:rsid w:val="007505F8"/>
    <w:rsid w:val="00755047"/>
    <w:rsid w:val="007710D1"/>
    <w:rsid w:val="00777555"/>
    <w:rsid w:val="00793653"/>
    <w:rsid w:val="007A09C1"/>
    <w:rsid w:val="007B0A52"/>
    <w:rsid w:val="007F4AE7"/>
    <w:rsid w:val="007F4DF8"/>
    <w:rsid w:val="0089427E"/>
    <w:rsid w:val="008C5219"/>
    <w:rsid w:val="008E391A"/>
    <w:rsid w:val="008F2F8E"/>
    <w:rsid w:val="00940A0A"/>
    <w:rsid w:val="00991B2D"/>
    <w:rsid w:val="009A0F67"/>
    <w:rsid w:val="009C73C7"/>
    <w:rsid w:val="00A223CB"/>
    <w:rsid w:val="00A24C3B"/>
    <w:rsid w:val="00A52942"/>
    <w:rsid w:val="00A61266"/>
    <w:rsid w:val="00A800D4"/>
    <w:rsid w:val="00A91461"/>
    <w:rsid w:val="00AB281C"/>
    <w:rsid w:val="00AF3579"/>
    <w:rsid w:val="00B0720D"/>
    <w:rsid w:val="00B33448"/>
    <w:rsid w:val="00B83BC4"/>
    <w:rsid w:val="00B842EF"/>
    <w:rsid w:val="00B85C5F"/>
    <w:rsid w:val="00B86B36"/>
    <w:rsid w:val="00BB4965"/>
    <w:rsid w:val="00BC778F"/>
    <w:rsid w:val="00BC7A19"/>
    <w:rsid w:val="00BE6065"/>
    <w:rsid w:val="00BF4109"/>
    <w:rsid w:val="00C267B5"/>
    <w:rsid w:val="00C411EA"/>
    <w:rsid w:val="00C55599"/>
    <w:rsid w:val="00C71AB1"/>
    <w:rsid w:val="00C764F9"/>
    <w:rsid w:val="00C80A31"/>
    <w:rsid w:val="00CE6825"/>
    <w:rsid w:val="00D1634C"/>
    <w:rsid w:val="00D33C2D"/>
    <w:rsid w:val="00D413DA"/>
    <w:rsid w:val="00D50A6B"/>
    <w:rsid w:val="00D638E3"/>
    <w:rsid w:val="00D73F87"/>
    <w:rsid w:val="00D76B7D"/>
    <w:rsid w:val="00D85538"/>
    <w:rsid w:val="00D860CD"/>
    <w:rsid w:val="00D86163"/>
    <w:rsid w:val="00DA7266"/>
    <w:rsid w:val="00DE23BA"/>
    <w:rsid w:val="00DE31E0"/>
    <w:rsid w:val="00E122CA"/>
    <w:rsid w:val="00E37488"/>
    <w:rsid w:val="00E43DF3"/>
    <w:rsid w:val="00E6563A"/>
    <w:rsid w:val="00E65BD8"/>
    <w:rsid w:val="00E9101C"/>
    <w:rsid w:val="00E9504C"/>
    <w:rsid w:val="00EC6680"/>
    <w:rsid w:val="00EE76C2"/>
    <w:rsid w:val="00F06797"/>
    <w:rsid w:val="00F2653B"/>
    <w:rsid w:val="00F50B35"/>
    <w:rsid w:val="00F559B5"/>
    <w:rsid w:val="00F67AE5"/>
    <w:rsid w:val="00F71167"/>
    <w:rsid w:val="00F96024"/>
    <w:rsid w:val="00FB797F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A4AE4"/>
  <w15:chartTrackingRefBased/>
  <w15:docId w15:val="{3AE7E749-3D77-4B9E-B2B9-88BD9090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6797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559B5"/>
    <w:pPr>
      <w:keepNext/>
      <w:keepLines/>
      <w:numPr>
        <w:numId w:val="1"/>
      </w:numPr>
      <w:spacing w:before="500" w:after="250"/>
      <w:ind w:left="-567"/>
      <w:outlineLvl w:val="0"/>
    </w:pPr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9A0F67"/>
    <w:pPr>
      <w:keepNext/>
      <w:keepLines/>
      <w:numPr>
        <w:ilvl w:val="1"/>
        <w:numId w:val="1"/>
      </w:numPr>
      <w:spacing w:before="250"/>
      <w:outlineLvl w:val="1"/>
    </w:pPr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9A0F67"/>
    <w:pPr>
      <w:keepNext/>
      <w:keepLines/>
      <w:numPr>
        <w:ilvl w:val="2"/>
        <w:numId w:val="1"/>
      </w:numPr>
      <w:spacing w:before="250"/>
      <w:outlineLvl w:val="2"/>
    </w:pPr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qFormat/>
    <w:rsid w:val="009A0F67"/>
    <w:pPr>
      <w:keepNext/>
      <w:keepLines/>
      <w:spacing w:before="250"/>
      <w:outlineLvl w:val="3"/>
    </w:pPr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70CF7"/>
    <w:pPr>
      <w:spacing w:line="1000" w:lineRule="atLeast"/>
      <w:contextualSpacing/>
    </w:pPr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0CF7"/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109"/>
    <w:pPr>
      <w:numPr>
        <w:ilvl w:val="1"/>
      </w:numPr>
      <w:spacing w:line="520" w:lineRule="atLeast"/>
    </w:pPr>
    <w:rPr>
      <w:rFonts w:eastAsiaTheme="minorEastAsia"/>
      <w:b/>
      <w:color w:val="FFFFFF" w:themeColor="background1"/>
      <w:spacing w:val="-12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109"/>
    <w:rPr>
      <w:rFonts w:eastAsiaTheme="minorEastAsia"/>
      <w:b/>
      <w:color w:val="FFFFFF" w:themeColor="background1"/>
      <w:spacing w:val="-12"/>
      <w:sz w:val="48"/>
    </w:rPr>
  </w:style>
  <w:style w:type="character" w:customStyle="1" w:styleId="Kop1Char">
    <w:name w:val="Kop 1 Char"/>
    <w:basedOn w:val="Standaardalinea-lettertype"/>
    <w:link w:val="Kop1"/>
    <w:uiPriority w:val="4"/>
    <w:rsid w:val="00F559B5"/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customStyle="1" w:styleId="Vet">
    <w:name w:val="Vet"/>
    <w:basedOn w:val="Standaard"/>
    <w:next w:val="Standaard"/>
    <w:link w:val="VetChar"/>
    <w:uiPriority w:val="1"/>
    <w:qFormat/>
    <w:rsid w:val="00146F12"/>
    <w:rPr>
      <w:b/>
      <w:color w:val="000000" w:themeColor="text2"/>
    </w:rPr>
  </w:style>
  <w:style w:type="character" w:customStyle="1" w:styleId="Kop2Char">
    <w:name w:val="Kop 2 Char"/>
    <w:basedOn w:val="Standaardalinea-lettertype"/>
    <w:link w:val="Kop2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character" w:customStyle="1" w:styleId="VetChar">
    <w:name w:val="Vet Char"/>
    <w:basedOn w:val="Standaardalinea-lettertype"/>
    <w:link w:val="Vet"/>
    <w:uiPriority w:val="1"/>
    <w:rsid w:val="00146F12"/>
    <w:rPr>
      <w:b/>
      <w:color w:val="000000" w:themeColor="text2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character" w:styleId="Paginanummer">
    <w:name w:val="page number"/>
    <w:basedOn w:val="Standaardalinea-lettertype"/>
    <w:uiPriority w:val="7"/>
    <w:qFormat/>
    <w:rsid w:val="00D76B7D"/>
    <w:rPr>
      <w:rFonts w:asciiTheme="minorHAnsi" w:hAnsiTheme="minorHAnsi"/>
      <w:color w:val="1D3455" w:themeColor="accent2"/>
      <w:sz w:val="40"/>
    </w:rPr>
  </w:style>
  <w:style w:type="paragraph" w:styleId="Bijschrift">
    <w:name w:val="caption"/>
    <w:basedOn w:val="Standaard"/>
    <w:next w:val="Standaard"/>
    <w:uiPriority w:val="35"/>
    <w:unhideWhenUsed/>
    <w:qFormat/>
    <w:rsid w:val="00D76B7D"/>
    <w:pPr>
      <w:spacing w:line="200" w:lineRule="atLeast"/>
    </w:pPr>
    <w:rPr>
      <w:i/>
      <w:iCs/>
      <w:color w:val="000000" w:themeColor="text2"/>
      <w:sz w:val="16"/>
      <w:szCs w:val="18"/>
    </w:rPr>
  </w:style>
  <w:style w:type="paragraph" w:customStyle="1" w:styleId="Quotetitel">
    <w:name w:val="Quote titel"/>
    <w:link w:val="QuotetitelChar"/>
    <w:uiPriority w:val="8"/>
    <w:qFormat/>
    <w:rsid w:val="00C411EA"/>
    <w:pPr>
      <w:spacing w:after="0" w:line="320" w:lineRule="atLeast"/>
    </w:pPr>
    <w:rPr>
      <w:caps/>
      <w:color w:val="FFFFFF" w:themeColor="background1"/>
      <w:sz w:val="28"/>
    </w:rPr>
  </w:style>
  <w:style w:type="paragraph" w:customStyle="1" w:styleId="Quotetekst">
    <w:name w:val="Quote tekst"/>
    <w:link w:val="QuotetekstChar"/>
    <w:uiPriority w:val="8"/>
    <w:qFormat/>
    <w:rsid w:val="00C411EA"/>
    <w:pPr>
      <w:spacing w:after="0" w:line="280" w:lineRule="atLeast"/>
    </w:pPr>
    <w:rPr>
      <w:i/>
      <w:color w:val="FFFFFF" w:themeColor="background1"/>
      <w:sz w:val="24"/>
    </w:rPr>
  </w:style>
  <w:style w:type="character" w:customStyle="1" w:styleId="QuotetitelChar">
    <w:name w:val="Quote titel Char"/>
    <w:basedOn w:val="Standaardalinea-lettertype"/>
    <w:link w:val="Quotetitel"/>
    <w:uiPriority w:val="8"/>
    <w:rsid w:val="00C411EA"/>
    <w:rPr>
      <w:caps/>
      <w:color w:val="FFFFFF" w:themeColor="background1"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QuotetekstChar">
    <w:name w:val="Quote tekst Char"/>
    <w:basedOn w:val="QuotetitelChar"/>
    <w:link w:val="Quotetekst"/>
    <w:uiPriority w:val="8"/>
    <w:rsid w:val="00C411EA"/>
    <w:rPr>
      <w:i/>
      <w:caps w:val="0"/>
      <w:color w:val="FFFFFF" w:themeColor="background1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0392"/>
    <w:rPr>
      <w:color w:val="000000" w:themeColor="text1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392"/>
    <w:rPr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4"/>
    <w:rsid w:val="00F2653B"/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paragraph" w:customStyle="1" w:styleId="Paginanummertekst">
    <w:name w:val="Paginanummer tekst"/>
    <w:basedOn w:val="Standaard"/>
    <w:link w:val="PaginanummertekstChar"/>
    <w:uiPriority w:val="7"/>
    <w:qFormat/>
    <w:rsid w:val="00DA7266"/>
    <w:rPr>
      <w:caps/>
      <w:color w:val="00AEEF" w:themeColor="accent1"/>
      <w:spacing w:val="4"/>
      <w:sz w:val="16"/>
    </w:rPr>
  </w:style>
  <w:style w:type="paragraph" w:customStyle="1" w:styleId="Voetteksthoofdletters">
    <w:name w:val="Voettekst hoofdletters"/>
    <w:link w:val="VoetteksthoofdlettersChar"/>
    <w:uiPriority w:val="8"/>
    <w:qFormat/>
    <w:rsid w:val="00E43DF3"/>
    <w:pPr>
      <w:spacing w:after="0" w:line="250" w:lineRule="atLeast"/>
    </w:pPr>
    <w:rPr>
      <w:b/>
      <w:caps/>
      <w:color w:val="1D3455" w:themeColor="accent2"/>
      <w:sz w:val="16"/>
    </w:rPr>
  </w:style>
  <w:style w:type="character" w:customStyle="1" w:styleId="PaginanummertekstChar">
    <w:name w:val="Paginanummer tekst Char"/>
    <w:basedOn w:val="Standaardalinea-lettertype"/>
    <w:link w:val="Paginanummertekst"/>
    <w:uiPriority w:val="7"/>
    <w:rsid w:val="001C282E"/>
    <w:rPr>
      <w:caps/>
      <w:color w:val="00AEEF" w:themeColor="accent1"/>
      <w:spacing w:val="4"/>
      <w:sz w:val="16"/>
    </w:rPr>
  </w:style>
  <w:style w:type="paragraph" w:customStyle="1" w:styleId="Voettekstklein">
    <w:name w:val="Voettekst klein"/>
    <w:link w:val="VoettekstkleinChar"/>
    <w:uiPriority w:val="8"/>
    <w:qFormat/>
    <w:rsid w:val="00B842EF"/>
    <w:pPr>
      <w:spacing w:after="0" w:line="250" w:lineRule="atLeast"/>
    </w:pPr>
    <w:rPr>
      <w:b/>
      <w:color w:val="00AEEF" w:themeColor="accent1"/>
      <w:sz w:val="16"/>
    </w:rPr>
  </w:style>
  <w:style w:type="character" w:customStyle="1" w:styleId="VoetteksthoofdlettersChar">
    <w:name w:val="Voettekst hoofdletters Char"/>
    <w:basedOn w:val="VoettekstChar"/>
    <w:link w:val="Voetteksthoofdletters"/>
    <w:uiPriority w:val="8"/>
    <w:rsid w:val="001C282E"/>
    <w:rPr>
      <w:b/>
      <w:caps/>
      <w:color w:val="1D3455" w:themeColor="accent2"/>
      <w:sz w:val="16"/>
    </w:rPr>
  </w:style>
  <w:style w:type="character" w:customStyle="1" w:styleId="VoettekstkleinChar">
    <w:name w:val="Voettekst klein Char"/>
    <w:basedOn w:val="VoetteksthoofdlettersChar"/>
    <w:link w:val="Voettekstklein"/>
    <w:uiPriority w:val="8"/>
    <w:rsid w:val="00B842EF"/>
    <w:rPr>
      <w:b/>
      <w:caps w:val="0"/>
      <w:color w:val="00AEEF" w:themeColor="accent1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C80A31"/>
    <w:pPr>
      <w:numPr>
        <w:numId w:val="3"/>
      </w:numPr>
    </w:pPr>
  </w:style>
  <w:style w:type="paragraph" w:customStyle="1" w:styleId="Intro">
    <w:name w:val="Intro"/>
    <w:basedOn w:val="Standaard"/>
    <w:link w:val="IntroChar"/>
    <w:uiPriority w:val="3"/>
    <w:qFormat/>
    <w:rsid w:val="00E37488"/>
    <w:pPr>
      <w:spacing w:before="500" w:after="500" w:line="500" w:lineRule="atLeast"/>
    </w:pPr>
    <w:rPr>
      <w:color w:val="1D3455" w:themeColor="accent2"/>
      <w:sz w:val="36"/>
    </w:rPr>
  </w:style>
  <w:style w:type="character" w:customStyle="1" w:styleId="IntroChar">
    <w:name w:val="Intro Char"/>
    <w:basedOn w:val="Standaardalinea-lettertype"/>
    <w:link w:val="Intro"/>
    <w:uiPriority w:val="3"/>
    <w:rsid w:val="00322BB9"/>
    <w:rPr>
      <w:color w:val="1D3455" w:themeColor="accen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EC6680"/>
    <w:rPr>
      <w:color w:val="808080"/>
    </w:rPr>
  </w:style>
  <w:style w:type="paragraph" w:customStyle="1" w:styleId="Kop1zondernummer">
    <w:name w:val="Kop 1 zonder nummer"/>
    <w:basedOn w:val="Standaard"/>
    <w:link w:val="Kop1zondernummerChar"/>
    <w:uiPriority w:val="4"/>
    <w:qFormat/>
    <w:rsid w:val="00D638E3"/>
    <w:pPr>
      <w:spacing w:after="250"/>
      <w:ind w:left="-454"/>
      <w:outlineLvl w:val="0"/>
    </w:pPr>
    <w:rPr>
      <w:b/>
      <w:caps/>
      <w:color w:val="1D3455" w:themeColor="accent2"/>
      <w:sz w:val="44"/>
    </w:rPr>
  </w:style>
  <w:style w:type="character" w:styleId="Hyperlink">
    <w:name w:val="Hyperlink"/>
    <w:basedOn w:val="Standaardalinea-lettertype"/>
    <w:uiPriority w:val="99"/>
    <w:unhideWhenUsed/>
    <w:rsid w:val="00140CBA"/>
    <w:rPr>
      <w:color w:val="1D3455" w:themeColor="hyperlink"/>
      <w:u w:val="single"/>
    </w:rPr>
  </w:style>
  <w:style w:type="character" w:customStyle="1" w:styleId="Kop1zondernummerChar">
    <w:name w:val="Kop 1 zonder nummer Char"/>
    <w:basedOn w:val="Standaardalinea-lettertype"/>
    <w:link w:val="Kop1zondernummer"/>
    <w:uiPriority w:val="4"/>
    <w:rsid w:val="00D638E3"/>
    <w:rPr>
      <w:b/>
      <w:caps/>
      <w:color w:val="1D3455" w:themeColor="accent2"/>
      <w:sz w:val="44"/>
    </w:rPr>
  </w:style>
  <w:style w:type="paragraph" w:styleId="Inhopg1">
    <w:name w:val="toc 1"/>
    <w:basedOn w:val="Standaard"/>
    <w:next w:val="Standaard"/>
    <w:uiPriority w:val="39"/>
    <w:unhideWhenUsed/>
    <w:qFormat/>
    <w:rsid w:val="00D638E3"/>
    <w:pPr>
      <w:spacing w:before="250" w:after="250"/>
      <w:ind w:hanging="454"/>
    </w:pPr>
    <w:rPr>
      <w:b/>
      <w:caps/>
      <w:color w:val="1D3455" w:themeColor="accent2"/>
      <w:sz w:val="22"/>
    </w:rPr>
  </w:style>
  <w:style w:type="paragraph" w:styleId="Inhopg2">
    <w:name w:val="toc 2"/>
    <w:basedOn w:val="Standaard"/>
    <w:next w:val="Standaard"/>
    <w:uiPriority w:val="39"/>
    <w:unhideWhenUsed/>
    <w:qFormat/>
    <w:rsid w:val="00D638E3"/>
    <w:pPr>
      <w:ind w:left="454" w:hanging="454"/>
    </w:pPr>
    <w:rPr>
      <w:color w:val="1D3455" w:themeColor="accent2"/>
    </w:rPr>
  </w:style>
  <w:style w:type="paragraph" w:styleId="Inhopg3">
    <w:name w:val="toc 3"/>
    <w:basedOn w:val="Standaard"/>
    <w:next w:val="Standaard"/>
    <w:uiPriority w:val="39"/>
    <w:unhideWhenUsed/>
    <w:qFormat/>
    <w:rsid w:val="00D638E3"/>
    <w:pPr>
      <w:ind w:left="908" w:hanging="454"/>
    </w:pPr>
    <w:rPr>
      <w:color w:val="1D3455" w:themeColor="accent2"/>
    </w:rPr>
  </w:style>
  <w:style w:type="table" w:styleId="Tabelraster">
    <w:name w:val="Table Grid"/>
    <w:basedOn w:val="Standaardtabel"/>
    <w:uiPriority w:val="39"/>
    <w:rsid w:val="005D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in">
    <w:name w:val="Klein"/>
    <w:basedOn w:val="Standaard"/>
    <w:link w:val="KleinChar"/>
    <w:uiPriority w:val="8"/>
    <w:qFormat/>
    <w:rsid w:val="005D7AD9"/>
    <w:pPr>
      <w:spacing w:line="200" w:lineRule="atLeast"/>
    </w:pPr>
    <w:rPr>
      <w:i/>
      <w:sz w:val="16"/>
    </w:rPr>
  </w:style>
  <w:style w:type="paragraph" w:customStyle="1" w:styleId="Bijlage">
    <w:name w:val="Bijlage"/>
    <w:basedOn w:val="Standaard"/>
    <w:next w:val="Vet"/>
    <w:link w:val="BijlageChar"/>
    <w:uiPriority w:val="5"/>
    <w:qFormat/>
    <w:rsid w:val="00FF14A2"/>
    <w:pPr>
      <w:numPr>
        <w:numId w:val="6"/>
      </w:numPr>
      <w:spacing w:after="250"/>
      <w:outlineLvl w:val="0"/>
    </w:pPr>
    <w:rPr>
      <w:b/>
      <w:caps/>
      <w:color w:val="1D3455" w:themeColor="accent2"/>
      <w:sz w:val="44"/>
    </w:rPr>
  </w:style>
  <w:style w:type="character" w:customStyle="1" w:styleId="KleinChar">
    <w:name w:val="Klein Char"/>
    <w:basedOn w:val="Standaardalinea-lettertype"/>
    <w:link w:val="Klein"/>
    <w:uiPriority w:val="8"/>
    <w:rsid w:val="008C5219"/>
    <w:rPr>
      <w:i/>
      <w:color w:val="000000" w:themeColor="text1"/>
      <w:sz w:val="16"/>
    </w:rPr>
  </w:style>
  <w:style w:type="table" w:styleId="Rastertabel5donker-Accent4">
    <w:name w:val="Grid Table 5 Dark Accent 4"/>
    <w:basedOn w:val="Standaardtabel"/>
    <w:uiPriority w:val="50"/>
    <w:rsid w:val="00AB28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0FF" w:themeFill="accent4" w:themeFillTint="33"/>
      <w:vAlign w:val="center"/>
    </w:tcPr>
    <w:tblStylePr w:type="firstRow">
      <w:rPr>
        <w:rFonts w:asciiTheme="minorHAnsi" w:hAnsiTheme="minorHAnsi"/>
        <w:b/>
        <w:bCs/>
        <w:caps/>
        <w:smallCaps w:val="0"/>
        <w:color w:val="FFFFFF" w:themeColor="background1"/>
        <w:sz w:val="20"/>
      </w:rPr>
      <w:tblPr/>
      <w:tcPr>
        <w:shd w:val="clear" w:color="auto" w:fill="1D34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band1Vert">
      <w:tblPr/>
      <w:tcPr>
        <w:shd w:val="clear" w:color="auto" w:fill="92E1FF" w:themeFill="accent4" w:themeFillTint="66"/>
      </w:tcPr>
    </w:tblStylePr>
    <w:tblStylePr w:type="band1Horz">
      <w:tblPr/>
      <w:tcPr>
        <w:shd w:val="clear" w:color="auto" w:fill="92E1FF" w:themeFill="accent4" w:themeFillTint="66"/>
      </w:tcPr>
    </w:tblStylePr>
  </w:style>
  <w:style w:type="character" w:customStyle="1" w:styleId="BijlageChar">
    <w:name w:val="Bijlage Char"/>
    <w:basedOn w:val="Standaardalinea-lettertype"/>
    <w:link w:val="Bijlage"/>
    <w:uiPriority w:val="5"/>
    <w:rsid w:val="00F2653B"/>
    <w:rPr>
      <w:b/>
      <w:caps/>
      <w:color w:val="1D3455" w:themeColor="accent2"/>
      <w:sz w:val="44"/>
    </w:rPr>
  </w:style>
  <w:style w:type="paragraph" w:customStyle="1" w:styleId="Kleinwit">
    <w:name w:val="Klein wit"/>
    <w:basedOn w:val="Klein"/>
    <w:link w:val="KleinwitChar"/>
    <w:uiPriority w:val="6"/>
    <w:qFormat/>
    <w:rsid w:val="00A61266"/>
    <w:rPr>
      <w:b/>
      <w:bCs/>
      <w:caps/>
      <w:color w:val="FFFFFF" w:themeColor="background1"/>
    </w:rPr>
  </w:style>
  <w:style w:type="paragraph" w:customStyle="1" w:styleId="Opsommingwit">
    <w:name w:val="Opsomming wit"/>
    <w:link w:val="OpsommingwitChar"/>
    <w:uiPriority w:val="5"/>
    <w:qFormat/>
    <w:rsid w:val="00F67AE5"/>
    <w:pPr>
      <w:numPr>
        <w:numId w:val="7"/>
      </w:numPr>
      <w:ind w:left="680" w:hanging="340"/>
    </w:pPr>
    <w:rPr>
      <w:caps/>
      <w:color w:val="FFFFFF" w:themeColor="background1"/>
      <w:sz w:val="20"/>
    </w:rPr>
  </w:style>
  <w:style w:type="character" w:customStyle="1" w:styleId="KleinwitChar">
    <w:name w:val="Klein wit Char"/>
    <w:basedOn w:val="KleinChar"/>
    <w:link w:val="Kleinwit"/>
    <w:uiPriority w:val="6"/>
    <w:rsid w:val="00170E90"/>
    <w:rPr>
      <w:b/>
      <w:bCs/>
      <w:i/>
      <w:caps/>
      <w:color w:val="FFFFFF" w:themeColor="background1"/>
      <w:sz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67AE5"/>
    <w:rPr>
      <w:color w:val="000000" w:themeColor="text1"/>
      <w:sz w:val="20"/>
    </w:rPr>
  </w:style>
  <w:style w:type="character" w:customStyle="1" w:styleId="OpsommingwitChar">
    <w:name w:val="Opsomming wit Char"/>
    <w:basedOn w:val="LijstalineaChar"/>
    <w:link w:val="Opsommingwit"/>
    <w:uiPriority w:val="5"/>
    <w:rsid w:val="00170E90"/>
    <w:rPr>
      <w:caps/>
      <w:color w:val="FFFFFF" w:themeColor="background1"/>
      <w:sz w:val="20"/>
    </w:rPr>
  </w:style>
  <w:style w:type="paragraph" w:customStyle="1" w:styleId="Wittitel">
    <w:name w:val="Wit titel"/>
    <w:basedOn w:val="Standaard"/>
    <w:next w:val="Wittekst"/>
    <w:link w:val="WittitelChar"/>
    <w:qFormat/>
    <w:rsid w:val="00BE6065"/>
    <w:pPr>
      <w:spacing w:after="60" w:line="170" w:lineRule="atLeast"/>
    </w:pPr>
    <w:rPr>
      <w:color w:val="FFFFFF" w:themeColor="background1"/>
      <w:sz w:val="23"/>
    </w:rPr>
  </w:style>
  <w:style w:type="paragraph" w:customStyle="1" w:styleId="Wittekst">
    <w:name w:val="Wit tekst"/>
    <w:basedOn w:val="Standaard"/>
    <w:link w:val="WittekstChar"/>
    <w:qFormat/>
    <w:rsid w:val="00BE6065"/>
    <w:pPr>
      <w:spacing w:line="160" w:lineRule="atLeast"/>
    </w:pPr>
    <w:rPr>
      <w:color w:val="FFFFFF" w:themeColor="background1"/>
      <w:sz w:val="14"/>
    </w:rPr>
  </w:style>
  <w:style w:type="character" w:customStyle="1" w:styleId="WittitelChar">
    <w:name w:val="Wit titel Char"/>
    <w:basedOn w:val="Standaardalinea-lettertype"/>
    <w:link w:val="Wittitel"/>
    <w:rsid w:val="00BE6065"/>
    <w:rPr>
      <w:color w:val="FFFFFF" w:themeColor="background1"/>
      <w:sz w:val="23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065"/>
    <w:rPr>
      <w:color w:val="605E5C"/>
      <w:shd w:val="clear" w:color="auto" w:fill="E1DFDD"/>
    </w:rPr>
  </w:style>
  <w:style w:type="character" w:customStyle="1" w:styleId="WittekstChar">
    <w:name w:val="Wit tekst Char"/>
    <w:basedOn w:val="Standaardalinea-lettertype"/>
    <w:link w:val="Wittekst"/>
    <w:rsid w:val="00BE6065"/>
    <w:rPr>
      <w:color w:val="FFFFFF" w:themeColor="background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ah\Downloads\Sjabloon%20Brief.dotx" TargetMode="External"/></Relationships>
</file>

<file path=word/theme/theme1.xml><?xml version="1.0" encoding="utf-8"?>
<a:theme xmlns:a="http://schemas.openxmlformats.org/drawingml/2006/main" name="Kantoorthema">
  <a:themeElements>
    <a:clrScheme name="ArboTechni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AEEF"/>
      </a:accent1>
      <a:accent2>
        <a:srgbClr val="1D3455"/>
      </a:accent2>
      <a:accent3>
        <a:srgbClr val="EAF6FE"/>
      </a:accent3>
      <a:accent4>
        <a:srgbClr val="00AEEF"/>
      </a:accent4>
      <a:accent5>
        <a:srgbClr val="1D3455"/>
      </a:accent5>
      <a:accent6>
        <a:srgbClr val="EAF6FE"/>
      </a:accent6>
      <a:hlink>
        <a:srgbClr val="1D3455"/>
      </a:hlink>
      <a:folHlink>
        <a:srgbClr val="00AEEF"/>
      </a:folHlink>
    </a:clrScheme>
    <a:fontScheme name="ArboTechnie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3dcf6f-c1cd-4830-aa15-354b21c777a6" xsi:nil="true"/>
    <lcf76f155ced4ddcb4097134ff3c332f xmlns="3498b017-1f1a-4af2-aeca-8f5a292e43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7140D77642642BF65E2542B4924AE" ma:contentTypeVersion="16" ma:contentTypeDescription="Een nieuw document maken." ma:contentTypeScope="" ma:versionID="7f212f8a1b48fcf6fbf465d02d503389">
  <xsd:schema xmlns:xsd="http://www.w3.org/2001/XMLSchema" xmlns:xs="http://www.w3.org/2001/XMLSchema" xmlns:p="http://schemas.microsoft.com/office/2006/metadata/properties" xmlns:ns2="3498b017-1f1a-4af2-aeca-8f5a292e431b" xmlns:ns3="fe3dcf6f-c1cd-4830-aa15-354b21c777a6" targetNamespace="http://schemas.microsoft.com/office/2006/metadata/properties" ma:root="true" ma:fieldsID="d89b301fd894f87ce10a0bee908c593a" ns2:_="" ns3:_="">
    <xsd:import namespace="3498b017-1f1a-4af2-aeca-8f5a292e431b"/>
    <xsd:import namespace="fe3dcf6f-c1cd-4830-aa15-354b21c77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8b017-1f1a-4af2-aeca-8f5a292e4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470a00a-d9f0-43b4-8ca1-8c2dbf242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dcf6f-c1cd-4830-aa15-354b21c777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e70d5c5-141f-4e00-a122-2aca8abc1b49}" ma:internalName="TaxCatchAll" ma:showField="CatchAllData" ma:web="fe3dcf6f-c1cd-4830-aa15-354b21c777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5EF2B-4F4D-4B56-B993-7BFCF14BFA59}">
  <ds:schemaRefs>
    <ds:schemaRef ds:uri="http://schemas.microsoft.com/office/2006/metadata/properties"/>
    <ds:schemaRef ds:uri="http://schemas.microsoft.com/office/infopath/2007/PartnerControls"/>
    <ds:schemaRef ds:uri="fe3dcf6f-c1cd-4830-aa15-354b21c777a6"/>
    <ds:schemaRef ds:uri="3498b017-1f1a-4af2-aeca-8f5a292e431b"/>
  </ds:schemaRefs>
</ds:datastoreItem>
</file>

<file path=customXml/itemProps2.xml><?xml version="1.0" encoding="utf-8"?>
<ds:datastoreItem xmlns:ds="http://schemas.openxmlformats.org/officeDocument/2006/customXml" ds:itemID="{4302DB8C-E6C2-4357-AA5F-F3092138F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A19B9-4024-4B1B-B62B-569B65C800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74D351-C5E4-4155-BC4E-410154CA9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8b017-1f1a-4af2-aeca-8f5a292e431b"/>
    <ds:schemaRef ds:uri="fe3dcf6f-c1cd-4830-aa15-354b21c77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Brief</Template>
  <TotalTime>0</TotalTime>
  <Pages>9</Pages>
  <Words>1244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ArboTechniek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>Subtitel</dc:subject>
  <dc:creator>Marja Cevaal</dc:creator>
  <cp:keywords/>
  <dc:description/>
  <cp:lastModifiedBy>sabah Kajia</cp:lastModifiedBy>
  <cp:revision>2</cp:revision>
  <dcterms:created xsi:type="dcterms:W3CDTF">2026-07-27T07:29:00Z</dcterms:created>
  <dcterms:modified xsi:type="dcterms:W3CDTF">2026-07-27T07:29:00Z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0x010100A417140D77642642BF65E2542B4924AE</vt:lpwstr>
  </property>
</Properties>
</file>